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bottomFromText="200" w:vertAnchor="text" w:horzAnchor="margin" w:tblpXSpec="right" w:tblpY="-5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4"/>
      </w:tblGrid>
      <w:tr w:rsidR="00F259E9" w14:paraId="51214235" w14:textId="77777777" w:rsidTr="009C3D44">
        <w:trPr>
          <w:trHeight w:val="542"/>
        </w:trPr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04FC6" w14:textId="77777777" w:rsidR="00F259E9" w:rsidRDefault="00F259E9" w:rsidP="009C3D44">
            <w:pPr>
              <w:pStyle w:val="paru"/>
              <w:keepLines/>
              <w:spacing w:line="276" w:lineRule="auto"/>
              <w:ind w:firstLine="287"/>
              <w:jc w:val="center"/>
              <w:rPr>
                <w:b/>
                <w:sz w:val="23"/>
                <w:szCs w:val="23"/>
                <w:lang w:eastAsia="en-US"/>
              </w:rPr>
            </w:pPr>
            <w:r>
              <w:rPr>
                <w:b/>
                <w:sz w:val="23"/>
                <w:szCs w:val="23"/>
                <w:lang w:eastAsia="en-US"/>
              </w:rPr>
              <w:t xml:space="preserve">Publicado no Diário Oficial em </w:t>
            </w:r>
            <w:r w:rsidRPr="00C914DE">
              <w:rPr>
                <w:b/>
                <w:sz w:val="23"/>
                <w:szCs w:val="23"/>
                <w:u w:val="single"/>
                <w:lang w:eastAsia="en-US"/>
              </w:rPr>
              <w:t>27</w:t>
            </w:r>
            <w:r>
              <w:rPr>
                <w:b/>
                <w:sz w:val="23"/>
                <w:szCs w:val="23"/>
                <w:u w:val="single"/>
                <w:lang w:eastAsia="en-US"/>
              </w:rPr>
              <w:t>/05/2024</w:t>
            </w:r>
          </w:p>
        </w:tc>
      </w:tr>
    </w:tbl>
    <w:p w14:paraId="6875AB15" w14:textId="77777777" w:rsidR="007F6E12" w:rsidRDefault="007F6E12" w:rsidP="004C3AC1">
      <w:pPr>
        <w:pStyle w:val="Ttulo"/>
      </w:pPr>
    </w:p>
    <w:p w14:paraId="05313733" w14:textId="77777777" w:rsidR="007F6E12" w:rsidRDefault="007F6E12" w:rsidP="00F259E9">
      <w:pPr>
        <w:pStyle w:val="Ttulo"/>
        <w:jc w:val="left"/>
      </w:pPr>
    </w:p>
    <w:p w14:paraId="2637A025" w14:textId="77777777" w:rsidR="00F259E9" w:rsidRDefault="00F259E9" w:rsidP="00F259E9">
      <w:pPr>
        <w:pStyle w:val="Ttulo"/>
        <w:jc w:val="left"/>
      </w:pPr>
    </w:p>
    <w:p w14:paraId="4C1F4896" w14:textId="77777777" w:rsidR="000E3FBB" w:rsidRPr="009C3FD4" w:rsidRDefault="000E3FBB" w:rsidP="004C3AC1">
      <w:pPr>
        <w:pStyle w:val="Ttulo"/>
      </w:pPr>
      <w:r w:rsidRPr="009C3FD4">
        <w:t>SECRETARIA DE ESTADO DA EDUCAÇÃO</w:t>
      </w:r>
    </w:p>
    <w:p w14:paraId="67309102" w14:textId="77777777" w:rsidR="000E3FBB" w:rsidRPr="009C3FD4" w:rsidRDefault="000E3FBB">
      <w:pPr>
        <w:jc w:val="center"/>
        <w:rPr>
          <w:b/>
          <w:sz w:val="32"/>
        </w:rPr>
      </w:pPr>
      <w:r w:rsidRPr="009C3FD4">
        <w:rPr>
          <w:b/>
          <w:sz w:val="32"/>
        </w:rPr>
        <w:t>CONSELHO ESTADUAL DE EDUCAÇÃO</w:t>
      </w:r>
    </w:p>
    <w:p w14:paraId="4D37F6DB" w14:textId="3EA21267" w:rsidR="000E3FBB" w:rsidRPr="009C3FD4" w:rsidRDefault="000E3FBB">
      <w:pPr>
        <w:jc w:val="center"/>
        <w:rPr>
          <w:b/>
          <w:sz w:val="32"/>
        </w:rPr>
      </w:pPr>
      <w:r w:rsidRPr="009C3FD4">
        <w:rPr>
          <w:b/>
          <w:sz w:val="32"/>
        </w:rPr>
        <w:t>RESOLUÇÃO CEE</w:t>
      </w:r>
      <w:r w:rsidR="00C62F7F">
        <w:rPr>
          <w:b/>
          <w:sz w:val="32"/>
        </w:rPr>
        <w:t>-ES</w:t>
      </w:r>
      <w:r w:rsidRPr="009C3FD4">
        <w:rPr>
          <w:b/>
          <w:sz w:val="32"/>
        </w:rPr>
        <w:t xml:space="preserve"> Nº</w:t>
      </w:r>
      <w:r w:rsidR="004844EA">
        <w:rPr>
          <w:b/>
          <w:sz w:val="32"/>
        </w:rPr>
        <w:t xml:space="preserve"> </w:t>
      </w:r>
      <w:r w:rsidR="00021333">
        <w:rPr>
          <w:b/>
          <w:sz w:val="32"/>
        </w:rPr>
        <w:t>7.</w:t>
      </w:r>
      <w:r w:rsidR="00E441D3">
        <w:rPr>
          <w:b/>
          <w:sz w:val="32"/>
        </w:rPr>
        <w:t>8</w:t>
      </w:r>
      <w:r w:rsidR="00F17B1B">
        <w:rPr>
          <w:b/>
          <w:sz w:val="32"/>
        </w:rPr>
        <w:t>85</w:t>
      </w:r>
      <w:r w:rsidR="000D5A9E">
        <w:rPr>
          <w:b/>
          <w:sz w:val="32"/>
        </w:rPr>
        <w:t>/202</w:t>
      </w:r>
      <w:r w:rsidR="00C305C9">
        <w:rPr>
          <w:b/>
          <w:sz w:val="32"/>
        </w:rPr>
        <w:t>4</w:t>
      </w:r>
    </w:p>
    <w:p w14:paraId="7706166F" w14:textId="77777777" w:rsidR="000E3FBB" w:rsidRPr="009C75F5" w:rsidRDefault="000E3FBB" w:rsidP="00507634">
      <w:pPr>
        <w:pStyle w:val="assunto01"/>
        <w:rPr>
          <w:szCs w:val="24"/>
        </w:rPr>
      </w:pPr>
    </w:p>
    <w:p w14:paraId="3F978939" w14:textId="3EC0139B" w:rsidR="00F64E00" w:rsidRPr="00A819C2" w:rsidRDefault="00491E15" w:rsidP="00507634">
      <w:pPr>
        <w:ind w:left="4956"/>
        <w:jc w:val="both"/>
        <w:rPr>
          <w:b/>
        </w:rPr>
      </w:pPr>
      <w:bookmarkStart w:id="0" w:name="_Hlk165544112"/>
      <w:r w:rsidRPr="00A819C2">
        <w:rPr>
          <w:b/>
        </w:rPr>
        <w:t>Renova o credenciamento d</w:t>
      </w:r>
      <w:r w:rsidR="000F39C7">
        <w:rPr>
          <w:b/>
        </w:rPr>
        <w:t>a</w:t>
      </w:r>
      <w:r w:rsidR="00663008">
        <w:rPr>
          <w:b/>
        </w:rPr>
        <w:t xml:space="preserve"> </w:t>
      </w:r>
      <w:r w:rsidR="000F39C7" w:rsidRPr="000F39C7">
        <w:rPr>
          <w:b/>
        </w:rPr>
        <w:t xml:space="preserve">EM </w:t>
      </w:r>
      <w:r w:rsidR="008A6689">
        <w:rPr>
          <w:b/>
        </w:rPr>
        <w:t>João Bastos</w:t>
      </w:r>
      <w:r w:rsidR="00234608" w:rsidRPr="00A819C2">
        <w:rPr>
          <w:b/>
        </w:rPr>
        <w:t>,</w:t>
      </w:r>
      <w:r w:rsidR="00313E09" w:rsidRPr="00A819C2">
        <w:rPr>
          <w:b/>
        </w:rPr>
        <w:t xml:space="preserve"> e dá outras providências</w:t>
      </w:r>
      <w:bookmarkEnd w:id="0"/>
      <w:r w:rsidR="00F64E00" w:rsidRPr="00A819C2">
        <w:rPr>
          <w:b/>
        </w:rPr>
        <w:t xml:space="preserve">. </w:t>
      </w:r>
    </w:p>
    <w:p w14:paraId="337834F0" w14:textId="77777777" w:rsidR="00F64E00" w:rsidRPr="003B3EFA" w:rsidRDefault="00F64E00" w:rsidP="00507634">
      <w:pPr>
        <w:ind w:left="4956"/>
        <w:jc w:val="both"/>
        <w:rPr>
          <w:b/>
        </w:rPr>
      </w:pPr>
      <w:r w:rsidRPr="003B3EFA">
        <w:rPr>
          <w:b/>
        </w:rPr>
        <w:t xml:space="preserve">                                                        </w:t>
      </w:r>
    </w:p>
    <w:p w14:paraId="25939DE0" w14:textId="16CAD8B1" w:rsidR="00F64E00" w:rsidRPr="009C75F5" w:rsidRDefault="00CF5183" w:rsidP="00F64E00">
      <w:pPr>
        <w:ind w:firstLine="708"/>
        <w:jc w:val="both"/>
      </w:pPr>
      <w:r>
        <w:rPr>
          <w:b/>
        </w:rPr>
        <w:t>O</w:t>
      </w:r>
      <w:r w:rsidR="00F64E00" w:rsidRPr="009C75F5">
        <w:rPr>
          <w:b/>
        </w:rPr>
        <w:t xml:space="preserve"> PRESIDENTE DO CONSELHO ESTADUAL DE EDUCAÇÃO DO ESPÍRITO SANTO, </w:t>
      </w:r>
      <w:r w:rsidR="00F64E00" w:rsidRPr="009C75F5">
        <w:t>no uso de suas atribuições legais e considerando os termos do Parecer CEE-ES nº</w:t>
      </w:r>
      <w:r w:rsidR="005E21E7" w:rsidRPr="009C75F5">
        <w:t>.</w:t>
      </w:r>
      <w:r w:rsidR="00C17CAB" w:rsidRPr="009C75F5">
        <w:t xml:space="preserve"> </w:t>
      </w:r>
      <w:r w:rsidR="00021333">
        <w:t>8.</w:t>
      </w:r>
      <w:r w:rsidR="00C068CE">
        <w:t>3</w:t>
      </w:r>
      <w:r w:rsidR="000F39C7">
        <w:t>8</w:t>
      </w:r>
      <w:r w:rsidR="008A6689">
        <w:t>6</w:t>
      </w:r>
      <w:r w:rsidR="000D5A9E">
        <w:t>/202</w:t>
      </w:r>
      <w:r w:rsidR="00C305C9">
        <w:t>4</w:t>
      </w:r>
      <w:r w:rsidR="00F64E00" w:rsidRPr="009C75F5">
        <w:t xml:space="preserve"> (</w:t>
      </w:r>
      <w:r w:rsidR="007F6E12">
        <w:t>Processo E-</w:t>
      </w:r>
      <w:proofErr w:type="spellStart"/>
      <w:r w:rsidR="007F6E12">
        <w:t>do</w:t>
      </w:r>
      <w:r w:rsidR="000D5A9E">
        <w:t>cs</w:t>
      </w:r>
      <w:proofErr w:type="spellEnd"/>
      <w:r w:rsidR="000D5A9E">
        <w:t xml:space="preserve"> nº. </w:t>
      </w:r>
      <w:bookmarkStart w:id="1" w:name="_Hlk165544107"/>
      <w:r w:rsidR="00C84945" w:rsidRPr="00C84945">
        <w:t>202</w:t>
      </w:r>
      <w:r w:rsidR="000F39C7">
        <w:t>1</w:t>
      </w:r>
      <w:r w:rsidR="00C84945" w:rsidRPr="00C84945">
        <w:t>-</w:t>
      </w:r>
      <w:r w:rsidR="008A6689">
        <w:t>KPZL7</w:t>
      </w:r>
      <w:r w:rsidR="00E56673">
        <w:t>/CEE-ES nº</w:t>
      </w:r>
      <w:r w:rsidR="000D5A9E">
        <w:t xml:space="preserve">. </w:t>
      </w:r>
      <w:r w:rsidR="000F39C7">
        <w:t>4</w:t>
      </w:r>
      <w:r w:rsidR="008A6689">
        <w:t>03</w:t>
      </w:r>
      <w:r w:rsidR="00C84945" w:rsidRPr="00C84945">
        <w:t>/202</w:t>
      </w:r>
      <w:bookmarkEnd w:id="1"/>
      <w:r w:rsidR="000F39C7">
        <w:t>1</w:t>
      </w:r>
      <w:r w:rsidR="00F64E00" w:rsidRPr="009C75F5">
        <w:t xml:space="preserve">), aprovado na Sessão Plenária do dia </w:t>
      </w:r>
      <w:r w:rsidR="008A6689">
        <w:t>14</w:t>
      </w:r>
      <w:r w:rsidR="00663008">
        <w:t>-0</w:t>
      </w:r>
      <w:r w:rsidR="000F39C7">
        <w:t>5</w:t>
      </w:r>
      <w:r w:rsidR="000D5A9E">
        <w:t>-202</w:t>
      </w:r>
      <w:r w:rsidR="00C305C9">
        <w:t>4</w:t>
      </w:r>
      <w:r w:rsidR="00C72E0C" w:rsidRPr="009C75F5">
        <w:t>,</w:t>
      </w:r>
      <w:r w:rsidR="00B03D64" w:rsidRPr="009C75F5">
        <w:t xml:space="preserve"> com fu</w:t>
      </w:r>
      <w:r w:rsidR="00156B57" w:rsidRPr="009C75F5">
        <w:t>ndamento na Resolução CEE-ES nº</w:t>
      </w:r>
      <w:r w:rsidR="00F01A43" w:rsidRPr="009C75F5">
        <w:t>.</w:t>
      </w:r>
      <w:r w:rsidR="00B03D64" w:rsidRPr="009C75F5">
        <w:t xml:space="preserve"> 3.777/2014,</w:t>
      </w:r>
    </w:p>
    <w:p w14:paraId="2B1C672E" w14:textId="77777777" w:rsidR="00C72E0C" w:rsidRPr="009C75F5" w:rsidRDefault="00C72E0C" w:rsidP="00F64E00">
      <w:pPr>
        <w:jc w:val="both"/>
      </w:pPr>
    </w:p>
    <w:p w14:paraId="7BAF0A27" w14:textId="77777777" w:rsidR="00F64E00" w:rsidRPr="00416696" w:rsidRDefault="00F64E00" w:rsidP="00CF5183">
      <w:pPr>
        <w:ind w:firstLine="708"/>
        <w:jc w:val="both"/>
        <w:rPr>
          <w:b/>
        </w:rPr>
      </w:pPr>
      <w:r w:rsidRPr="00416696">
        <w:rPr>
          <w:b/>
        </w:rPr>
        <w:t>RESOLVE:</w:t>
      </w:r>
    </w:p>
    <w:p w14:paraId="05256E16" w14:textId="77777777" w:rsidR="003A1150" w:rsidRPr="00416696" w:rsidRDefault="003A1150" w:rsidP="00A9374F">
      <w:pPr>
        <w:jc w:val="both"/>
        <w:rPr>
          <w:b/>
        </w:rPr>
      </w:pPr>
    </w:p>
    <w:p w14:paraId="07FCF579" w14:textId="442B8143" w:rsidR="00D05ABB" w:rsidRPr="00721F34" w:rsidRDefault="00EC61E2" w:rsidP="00AA0A0D">
      <w:pPr>
        <w:pStyle w:val="texto"/>
        <w:spacing w:before="0"/>
        <w:ind w:firstLine="708"/>
      </w:pPr>
      <w:r w:rsidRPr="00721F34">
        <w:rPr>
          <w:b/>
        </w:rPr>
        <w:t xml:space="preserve">Art. </w:t>
      </w:r>
      <w:r w:rsidR="00631F1C" w:rsidRPr="00721F34">
        <w:rPr>
          <w:b/>
        </w:rPr>
        <w:t>1</w:t>
      </w:r>
      <w:r w:rsidRPr="00721F34">
        <w:rPr>
          <w:b/>
        </w:rPr>
        <w:t xml:space="preserve">º </w:t>
      </w:r>
      <w:r w:rsidR="00491E15" w:rsidRPr="00721F34">
        <w:t xml:space="preserve">Renovar o </w:t>
      </w:r>
      <w:r w:rsidR="00522274" w:rsidRPr="00721F34">
        <w:t>credenciamento d</w:t>
      </w:r>
      <w:r w:rsidR="000F39C7">
        <w:t>a</w:t>
      </w:r>
      <w:r w:rsidR="00522274" w:rsidRPr="00721F34">
        <w:t xml:space="preserve"> </w:t>
      </w:r>
      <w:r w:rsidR="000F39C7">
        <w:t xml:space="preserve">Escola Municipal </w:t>
      </w:r>
      <w:r w:rsidR="008A6689">
        <w:t>João Bastos</w:t>
      </w:r>
      <w:r w:rsidR="00C84945" w:rsidRPr="00C84945">
        <w:t xml:space="preserve">, </w:t>
      </w:r>
      <w:r w:rsidR="00597F9C">
        <w:t>situada</w:t>
      </w:r>
      <w:r w:rsidR="00C84945" w:rsidRPr="00C84945">
        <w:t xml:space="preserve"> n</w:t>
      </w:r>
      <w:r w:rsidR="000F39C7">
        <w:t>a</w:t>
      </w:r>
      <w:r w:rsidR="00C84945" w:rsidRPr="00C84945">
        <w:t xml:space="preserve"> </w:t>
      </w:r>
      <w:r w:rsidR="008A6689" w:rsidRPr="008A6689">
        <w:t xml:space="preserve">Avenida Dona </w:t>
      </w:r>
      <w:proofErr w:type="spellStart"/>
      <w:r w:rsidR="008A6689" w:rsidRPr="008A6689">
        <w:t>Minelvina</w:t>
      </w:r>
      <w:proofErr w:type="spellEnd"/>
      <w:r w:rsidR="008A6689" w:rsidRPr="008A6689">
        <w:t xml:space="preserve"> Garcia de Lima, nº. 218, Bairro Vila Gonçalves, município de Barra de São Francisco, ES</w:t>
      </w:r>
      <w:r w:rsidR="00491E15" w:rsidRPr="00721F34">
        <w:t>, mantid</w:t>
      </w:r>
      <w:r w:rsidR="000F39C7">
        <w:t>a</w:t>
      </w:r>
      <w:r w:rsidR="00491E15" w:rsidRPr="00721F34">
        <w:t xml:space="preserve"> pel</w:t>
      </w:r>
      <w:r w:rsidR="00C84945">
        <w:t>a</w:t>
      </w:r>
      <w:r w:rsidR="00597F9C">
        <w:t xml:space="preserve"> Prefeitura Municipal de</w:t>
      </w:r>
      <w:r w:rsidR="00491E15" w:rsidRPr="00721F34">
        <w:t xml:space="preserve"> </w:t>
      </w:r>
      <w:r w:rsidR="008A6689" w:rsidRPr="008A6689">
        <w:t>Barra de São Francisco</w:t>
      </w:r>
      <w:r w:rsidR="00E441D3" w:rsidRPr="00721F34">
        <w:t xml:space="preserve">, </w:t>
      </w:r>
      <w:r w:rsidR="00F43381" w:rsidRPr="00F9585C">
        <w:t xml:space="preserve">pelo período de 05 (cinco) anos, a partir da publicação da referida resolução, retroagindo seus efeitos a </w:t>
      </w:r>
      <w:r w:rsidR="00C500BE">
        <w:t xml:space="preserve">1º </w:t>
      </w:r>
      <w:r w:rsidR="00F43381" w:rsidRPr="00F9585C">
        <w:t>de janeiro de 202</w:t>
      </w:r>
      <w:r w:rsidR="008A54C6">
        <w:t>0</w:t>
      </w:r>
      <w:r w:rsidR="00721F34">
        <w:t>.</w:t>
      </w:r>
    </w:p>
    <w:p w14:paraId="0E61CE45" w14:textId="63DEDC25" w:rsidR="005A7BB4" w:rsidRPr="00721F34" w:rsidRDefault="00721F34" w:rsidP="00AA0A0D">
      <w:pPr>
        <w:pStyle w:val="texto"/>
        <w:spacing w:before="0"/>
        <w:ind w:firstLine="708"/>
      </w:pPr>
      <w:r>
        <w:t xml:space="preserve"> </w:t>
      </w:r>
    </w:p>
    <w:p w14:paraId="2A72A44F" w14:textId="6C8AAF87" w:rsidR="007B03CE" w:rsidRDefault="00392C69" w:rsidP="00392C69">
      <w:pPr>
        <w:pStyle w:val="texto"/>
        <w:spacing w:before="0"/>
        <w:ind w:firstLine="708"/>
      </w:pPr>
      <w:r w:rsidRPr="00721F34">
        <w:rPr>
          <w:b/>
          <w:color w:val="000000"/>
        </w:rPr>
        <w:t xml:space="preserve">Art. 2º </w:t>
      </w:r>
      <w:r w:rsidRPr="00721F34">
        <w:t xml:space="preserve">Renovar a aprovação da oferta </w:t>
      </w:r>
      <w:r w:rsidR="00414873">
        <w:t xml:space="preserve">do </w:t>
      </w:r>
      <w:r w:rsidR="00414873" w:rsidRPr="00721F34">
        <w:t xml:space="preserve">Ensino Fundamental - </w:t>
      </w:r>
      <w:r w:rsidR="008A6689">
        <w:t>6</w:t>
      </w:r>
      <w:r w:rsidR="00414873" w:rsidRPr="00721F34">
        <w:t xml:space="preserve">º ao </w:t>
      </w:r>
      <w:r w:rsidR="00457BF9">
        <w:t>9</w:t>
      </w:r>
      <w:r w:rsidR="00414873" w:rsidRPr="00721F34">
        <w:t>º ano</w:t>
      </w:r>
      <w:r w:rsidR="00663008" w:rsidRPr="00721F34">
        <w:t xml:space="preserve">, </w:t>
      </w:r>
      <w:r w:rsidR="00F43381" w:rsidRPr="00F9585C">
        <w:t xml:space="preserve">pelo período de 05 (cinco) anos, a partir da publicação da referida resolução, retroagindo seus efeitos a </w:t>
      </w:r>
      <w:r w:rsidR="009069F0">
        <w:t xml:space="preserve">1º </w:t>
      </w:r>
      <w:r w:rsidR="006D30A8">
        <w:t xml:space="preserve"> </w:t>
      </w:r>
      <w:r w:rsidR="00F43381" w:rsidRPr="00F9585C">
        <w:t xml:space="preserve"> de janeiro de 202</w:t>
      </w:r>
      <w:r w:rsidR="008A54C6">
        <w:t>0</w:t>
      </w:r>
      <w:r w:rsidR="0037055B" w:rsidRPr="0037055B">
        <w:t>.</w:t>
      </w:r>
    </w:p>
    <w:p w14:paraId="2B9FD5B5" w14:textId="77777777" w:rsidR="00C84945" w:rsidRDefault="00C84945" w:rsidP="00392C69">
      <w:pPr>
        <w:pStyle w:val="texto"/>
        <w:spacing w:before="0"/>
        <w:ind w:firstLine="708"/>
      </w:pPr>
    </w:p>
    <w:p w14:paraId="087E93D0" w14:textId="77777777" w:rsidR="007B03CE" w:rsidRDefault="007B03CE" w:rsidP="00392C69">
      <w:pPr>
        <w:pStyle w:val="texto"/>
        <w:spacing w:before="0"/>
        <w:ind w:firstLine="708"/>
      </w:pPr>
    </w:p>
    <w:p w14:paraId="777F9F65" w14:textId="4CAE5BB0" w:rsidR="006C2756" w:rsidRDefault="006C2756" w:rsidP="006C2756">
      <w:pPr>
        <w:pStyle w:val="Ttulo2"/>
        <w:rPr>
          <w:color w:val="000000"/>
          <w:szCs w:val="24"/>
        </w:rPr>
      </w:pPr>
      <w:r>
        <w:rPr>
          <w:color w:val="000000"/>
          <w:szCs w:val="24"/>
        </w:rPr>
        <w:t xml:space="preserve">Vitória, ES, </w:t>
      </w:r>
      <w:r w:rsidR="009D5979">
        <w:rPr>
          <w:color w:val="000000"/>
          <w:szCs w:val="24"/>
          <w:lang w:val="pt-BR"/>
        </w:rPr>
        <w:t>21</w:t>
      </w:r>
      <w:r w:rsidR="00663008">
        <w:rPr>
          <w:color w:val="000000"/>
          <w:szCs w:val="24"/>
          <w:lang w:val="pt-BR"/>
        </w:rPr>
        <w:t xml:space="preserve"> de </w:t>
      </w:r>
      <w:r w:rsidR="00C84945">
        <w:rPr>
          <w:color w:val="000000"/>
          <w:szCs w:val="24"/>
          <w:lang w:val="pt-BR"/>
        </w:rPr>
        <w:t>maio</w:t>
      </w:r>
      <w:r w:rsidR="00663008">
        <w:rPr>
          <w:color w:val="000000"/>
          <w:szCs w:val="24"/>
          <w:lang w:val="pt-BR"/>
        </w:rPr>
        <w:t xml:space="preserve"> de 2024</w:t>
      </w:r>
      <w:r>
        <w:rPr>
          <w:color w:val="000000"/>
          <w:szCs w:val="24"/>
        </w:rPr>
        <w:t>.</w:t>
      </w:r>
    </w:p>
    <w:p w14:paraId="7612CAB1" w14:textId="77777777" w:rsidR="006C2756" w:rsidRDefault="006C2756" w:rsidP="006C2756">
      <w:pPr>
        <w:rPr>
          <w:lang w:val="x-none" w:eastAsia="x-none"/>
        </w:rPr>
      </w:pPr>
    </w:p>
    <w:p w14:paraId="49F6E2CF" w14:textId="77777777" w:rsidR="006C2756" w:rsidRDefault="006C2756" w:rsidP="006C2756">
      <w:pPr>
        <w:rPr>
          <w:color w:val="000000"/>
          <w:lang w:val="x-none"/>
        </w:rPr>
      </w:pPr>
    </w:p>
    <w:p w14:paraId="1F67F871" w14:textId="77777777" w:rsidR="006C2756" w:rsidRDefault="006C2756" w:rsidP="006C2756">
      <w:pPr>
        <w:rPr>
          <w:b/>
        </w:rPr>
      </w:pPr>
      <w:r>
        <w:rPr>
          <w:b/>
        </w:rPr>
        <w:t>ARTELÍRIO BOLSANELLO</w:t>
      </w:r>
    </w:p>
    <w:p w14:paraId="72B2C756" w14:textId="77777777" w:rsidR="006C2756" w:rsidRDefault="006C2756" w:rsidP="006C2756">
      <w:pPr>
        <w:pStyle w:val="Ttulo3"/>
        <w:rPr>
          <w:color w:val="000000"/>
        </w:rPr>
      </w:pPr>
      <w:r>
        <w:rPr>
          <w:color w:val="000000"/>
        </w:rPr>
        <w:t>Presidente do CEE</w:t>
      </w:r>
    </w:p>
    <w:p w14:paraId="4F962899" w14:textId="77777777" w:rsidR="006C2756" w:rsidRDefault="006C2756" w:rsidP="006C2756">
      <w:pPr>
        <w:rPr>
          <w:b/>
          <w:color w:val="000000"/>
        </w:rPr>
      </w:pPr>
    </w:p>
    <w:p w14:paraId="4EA0673F" w14:textId="77777777" w:rsidR="006C2756" w:rsidRDefault="006C2756" w:rsidP="006C2756">
      <w:pPr>
        <w:rPr>
          <w:color w:val="000000"/>
        </w:rPr>
      </w:pPr>
      <w:r>
        <w:rPr>
          <w:color w:val="000000"/>
        </w:rPr>
        <w:t>Homologo</w:t>
      </w:r>
    </w:p>
    <w:p w14:paraId="7AA5CAC7" w14:textId="00C45EA5" w:rsidR="006C2756" w:rsidRDefault="006C2756" w:rsidP="006C2756">
      <w:pPr>
        <w:pStyle w:val="Ttulo2"/>
        <w:rPr>
          <w:color w:val="000000"/>
          <w:szCs w:val="24"/>
        </w:rPr>
      </w:pPr>
      <w:r>
        <w:rPr>
          <w:color w:val="000000"/>
          <w:szCs w:val="24"/>
        </w:rPr>
        <w:t xml:space="preserve">Em </w:t>
      </w:r>
      <w:r w:rsidR="009D5979">
        <w:rPr>
          <w:color w:val="000000"/>
          <w:szCs w:val="24"/>
        </w:rPr>
        <w:t>21</w:t>
      </w:r>
      <w:r w:rsidR="00D978EC" w:rsidRPr="00D978EC">
        <w:rPr>
          <w:color w:val="000000"/>
          <w:szCs w:val="24"/>
          <w:lang w:val="pt-BR"/>
        </w:rPr>
        <w:t xml:space="preserve"> de maio de 2024</w:t>
      </w:r>
      <w:r w:rsidR="00663008">
        <w:rPr>
          <w:color w:val="000000"/>
          <w:szCs w:val="24"/>
          <w:lang w:val="pt-BR"/>
        </w:rPr>
        <w:t>.</w:t>
      </w:r>
    </w:p>
    <w:p w14:paraId="45612DE7" w14:textId="77777777" w:rsidR="006C2756" w:rsidRDefault="006C2756" w:rsidP="006C2756">
      <w:pPr>
        <w:rPr>
          <w:lang w:val="x-none" w:eastAsia="x-none"/>
        </w:rPr>
      </w:pPr>
    </w:p>
    <w:p w14:paraId="3C2AC944" w14:textId="77777777" w:rsidR="006C2756" w:rsidRDefault="006C2756" w:rsidP="006C2756">
      <w:pPr>
        <w:rPr>
          <w:lang w:val="x-none" w:eastAsia="x-none"/>
        </w:rPr>
      </w:pPr>
    </w:p>
    <w:p w14:paraId="50780115" w14:textId="233CC923" w:rsidR="006C2756" w:rsidRDefault="00EF1856" w:rsidP="006C2756">
      <w:pPr>
        <w:rPr>
          <w:b/>
          <w:color w:val="000000"/>
          <w:lang w:eastAsia="x-none"/>
        </w:rPr>
      </w:pPr>
      <w:r>
        <w:rPr>
          <w:b/>
          <w:color w:val="000000"/>
          <w:lang w:eastAsia="x-none"/>
        </w:rPr>
        <w:t>ANDRÉA GUZZO PEREIRA</w:t>
      </w:r>
    </w:p>
    <w:p w14:paraId="26CE5221" w14:textId="1E5C17CF" w:rsidR="006C2756" w:rsidRDefault="006C2756" w:rsidP="006C2756">
      <w:pPr>
        <w:rPr>
          <w:b/>
          <w:color w:val="000000"/>
          <w:lang w:eastAsia="x-none"/>
        </w:rPr>
      </w:pPr>
      <w:r>
        <w:rPr>
          <w:b/>
          <w:color w:val="000000"/>
          <w:lang w:eastAsia="x-none"/>
        </w:rPr>
        <w:t>Secretári</w:t>
      </w:r>
      <w:r w:rsidR="00EF1856">
        <w:rPr>
          <w:b/>
          <w:color w:val="000000"/>
          <w:lang w:eastAsia="x-none"/>
        </w:rPr>
        <w:t>a</w:t>
      </w:r>
      <w:r>
        <w:rPr>
          <w:b/>
          <w:color w:val="000000"/>
          <w:lang w:eastAsia="x-none"/>
        </w:rPr>
        <w:t xml:space="preserve"> de Estado da Educação</w:t>
      </w:r>
      <w:r w:rsidR="00EF1856">
        <w:rPr>
          <w:b/>
          <w:color w:val="000000"/>
          <w:lang w:eastAsia="x-none"/>
        </w:rPr>
        <w:t xml:space="preserve"> - Respondendo</w:t>
      </w:r>
    </w:p>
    <w:p w14:paraId="4388B048" w14:textId="77777777" w:rsidR="00EB0E28" w:rsidRPr="00A930B7" w:rsidRDefault="00EB0E28" w:rsidP="000659D3">
      <w:pPr>
        <w:rPr>
          <w:b/>
          <w:color w:val="000000"/>
          <w:lang w:eastAsia="x-none"/>
        </w:rPr>
      </w:pPr>
    </w:p>
    <w:sectPr w:rsidR="00EB0E28" w:rsidRPr="00A930B7" w:rsidSect="00BE79FE">
      <w:footerReference w:type="even" r:id="rId7"/>
      <w:footerReference w:type="default" r:id="rId8"/>
      <w:pgSz w:w="11907" w:h="16840" w:code="9"/>
      <w:pgMar w:top="709" w:right="987" w:bottom="851" w:left="1588" w:header="720" w:footer="102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6F79AF" w14:textId="77777777" w:rsidR="00491A22" w:rsidRDefault="00491A22">
      <w:r>
        <w:separator/>
      </w:r>
    </w:p>
  </w:endnote>
  <w:endnote w:type="continuationSeparator" w:id="0">
    <w:p w14:paraId="04DEB1F8" w14:textId="77777777" w:rsidR="00491A22" w:rsidRDefault="00491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hampagne &amp; Limousines">
    <w:altName w:val="Champagne &amp; Limousine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724B0F" w14:textId="77777777" w:rsidR="00AA00CB" w:rsidRDefault="00AA00CB" w:rsidP="008C211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FB648C7" w14:textId="77777777" w:rsidR="00AA00CB" w:rsidRDefault="00AA00CB" w:rsidP="004549FB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74E1AF" w14:textId="77777777" w:rsidR="00AA00CB" w:rsidRDefault="00AA00CB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 w:rsidR="00D75149">
      <w:rPr>
        <w:noProof/>
      </w:rPr>
      <w:t>1</w:t>
    </w:r>
    <w:r>
      <w:fldChar w:fldCharType="end"/>
    </w:r>
  </w:p>
  <w:p w14:paraId="0C02CAF2" w14:textId="77777777" w:rsidR="00AA00CB" w:rsidRDefault="00AA00CB" w:rsidP="004549F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46AC19" w14:textId="77777777" w:rsidR="00491A22" w:rsidRDefault="00491A22">
      <w:r>
        <w:separator/>
      </w:r>
    </w:p>
  </w:footnote>
  <w:footnote w:type="continuationSeparator" w:id="0">
    <w:p w14:paraId="4A8E0FEA" w14:textId="77777777" w:rsidR="00491A22" w:rsidRDefault="00491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92BCE0C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0B285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876858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AE66A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F088EF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F505B0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7E2771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BBC142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C7085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188FB4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F24305"/>
    <w:multiLevelType w:val="hybridMultilevel"/>
    <w:tmpl w:val="B5C0FF9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875D27"/>
    <w:multiLevelType w:val="hybridMultilevel"/>
    <w:tmpl w:val="D04A1BF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2F66FF6"/>
    <w:multiLevelType w:val="hybridMultilevel"/>
    <w:tmpl w:val="23142BF0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D704BAF"/>
    <w:multiLevelType w:val="hybridMultilevel"/>
    <w:tmpl w:val="62746E06"/>
    <w:lvl w:ilvl="0" w:tplc="94FAD96C">
      <w:start w:val="1"/>
      <w:numFmt w:val="bullet"/>
      <w:lvlText w:val="-"/>
      <w:lvlJc w:val="left"/>
      <w:pPr>
        <w:tabs>
          <w:tab w:val="num" w:pos="1429"/>
        </w:tabs>
        <w:ind w:left="1429" w:hanging="360"/>
      </w:pPr>
      <w:rPr>
        <w:rFonts w:ascii="Courier New" w:hAnsi="Courier New" w:hint="default"/>
        <w:b/>
        <w:i w:val="0"/>
        <w:sz w:val="26"/>
      </w:rPr>
    </w:lvl>
    <w:lvl w:ilvl="1" w:tplc="B5949258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A5BCA2A8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B756FF12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3F2BDDA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E0D268DC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3AA4FBC6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A8763548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55E82EAC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724C1518"/>
    <w:multiLevelType w:val="hybridMultilevel"/>
    <w:tmpl w:val="F550ADDE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5" w15:restartNumberingAfterBreak="0">
    <w:nsid w:val="7C7201A1"/>
    <w:multiLevelType w:val="hybridMultilevel"/>
    <w:tmpl w:val="62746E06"/>
    <w:lvl w:ilvl="0" w:tplc="76E462D8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4F88650A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B6A67E0E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3B8AACC6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B922D47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92704878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9DF671F4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8E2453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71ECE4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 w16cid:durableId="1811092048">
    <w:abstractNumId w:val="9"/>
  </w:num>
  <w:num w:numId="2" w16cid:durableId="709260818">
    <w:abstractNumId w:val="7"/>
  </w:num>
  <w:num w:numId="3" w16cid:durableId="1435006846">
    <w:abstractNumId w:val="6"/>
  </w:num>
  <w:num w:numId="4" w16cid:durableId="519048085">
    <w:abstractNumId w:val="5"/>
  </w:num>
  <w:num w:numId="5" w16cid:durableId="113868143">
    <w:abstractNumId w:val="4"/>
  </w:num>
  <w:num w:numId="6" w16cid:durableId="1228494738">
    <w:abstractNumId w:val="8"/>
  </w:num>
  <w:num w:numId="7" w16cid:durableId="1790052186">
    <w:abstractNumId w:val="3"/>
  </w:num>
  <w:num w:numId="8" w16cid:durableId="1005011741">
    <w:abstractNumId w:val="2"/>
  </w:num>
  <w:num w:numId="9" w16cid:durableId="364915530">
    <w:abstractNumId w:val="1"/>
  </w:num>
  <w:num w:numId="10" w16cid:durableId="1249968163">
    <w:abstractNumId w:val="0"/>
  </w:num>
  <w:num w:numId="11" w16cid:durableId="425542512">
    <w:abstractNumId w:val="15"/>
  </w:num>
  <w:num w:numId="12" w16cid:durableId="1624993309">
    <w:abstractNumId w:val="13"/>
  </w:num>
  <w:num w:numId="13" w16cid:durableId="53899305">
    <w:abstractNumId w:val="12"/>
  </w:num>
  <w:num w:numId="14" w16cid:durableId="1986474345">
    <w:abstractNumId w:val="11"/>
  </w:num>
  <w:num w:numId="15" w16cid:durableId="341056744">
    <w:abstractNumId w:val="10"/>
  </w:num>
  <w:num w:numId="16" w16cid:durableId="142653556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623F"/>
    <w:rsid w:val="00000328"/>
    <w:rsid w:val="00000812"/>
    <w:rsid w:val="0000147C"/>
    <w:rsid w:val="0000200D"/>
    <w:rsid w:val="00007707"/>
    <w:rsid w:val="00007719"/>
    <w:rsid w:val="000078EC"/>
    <w:rsid w:val="00007D3D"/>
    <w:rsid w:val="00012800"/>
    <w:rsid w:val="00013CB0"/>
    <w:rsid w:val="00014733"/>
    <w:rsid w:val="00015181"/>
    <w:rsid w:val="00016EB1"/>
    <w:rsid w:val="00017F3E"/>
    <w:rsid w:val="00020BD8"/>
    <w:rsid w:val="00021333"/>
    <w:rsid w:val="000215BE"/>
    <w:rsid w:val="000215C8"/>
    <w:rsid w:val="000219FB"/>
    <w:rsid w:val="00021FA4"/>
    <w:rsid w:val="00022C2F"/>
    <w:rsid w:val="00023C88"/>
    <w:rsid w:val="00023EC3"/>
    <w:rsid w:val="0002561B"/>
    <w:rsid w:val="00025AF2"/>
    <w:rsid w:val="00025DE8"/>
    <w:rsid w:val="00030E34"/>
    <w:rsid w:val="00032336"/>
    <w:rsid w:val="000340C9"/>
    <w:rsid w:val="00034B8F"/>
    <w:rsid w:val="00034C13"/>
    <w:rsid w:val="000359E5"/>
    <w:rsid w:val="0003607C"/>
    <w:rsid w:val="0003645E"/>
    <w:rsid w:val="0003704F"/>
    <w:rsid w:val="00037415"/>
    <w:rsid w:val="00037C2E"/>
    <w:rsid w:val="000404E6"/>
    <w:rsid w:val="0004110B"/>
    <w:rsid w:val="00041A4A"/>
    <w:rsid w:val="000424BA"/>
    <w:rsid w:val="00042BD5"/>
    <w:rsid w:val="00044B9C"/>
    <w:rsid w:val="0004520E"/>
    <w:rsid w:val="0004528B"/>
    <w:rsid w:val="000463F2"/>
    <w:rsid w:val="00046950"/>
    <w:rsid w:val="000513A4"/>
    <w:rsid w:val="00051D66"/>
    <w:rsid w:val="0005263D"/>
    <w:rsid w:val="000536E4"/>
    <w:rsid w:val="00053839"/>
    <w:rsid w:val="000545D6"/>
    <w:rsid w:val="000547EB"/>
    <w:rsid w:val="00056050"/>
    <w:rsid w:val="000570FE"/>
    <w:rsid w:val="0006044C"/>
    <w:rsid w:val="00060480"/>
    <w:rsid w:val="000614E6"/>
    <w:rsid w:val="0006233B"/>
    <w:rsid w:val="00063187"/>
    <w:rsid w:val="00063335"/>
    <w:rsid w:val="00063A89"/>
    <w:rsid w:val="00064894"/>
    <w:rsid w:val="00065464"/>
    <w:rsid w:val="00065789"/>
    <w:rsid w:val="000659D3"/>
    <w:rsid w:val="000663BB"/>
    <w:rsid w:val="00067085"/>
    <w:rsid w:val="000674DD"/>
    <w:rsid w:val="00067D2A"/>
    <w:rsid w:val="0007056E"/>
    <w:rsid w:val="00071164"/>
    <w:rsid w:val="0007133B"/>
    <w:rsid w:val="00071EBF"/>
    <w:rsid w:val="0007309E"/>
    <w:rsid w:val="0007435F"/>
    <w:rsid w:val="000745B8"/>
    <w:rsid w:val="00074834"/>
    <w:rsid w:val="000755F3"/>
    <w:rsid w:val="0007590B"/>
    <w:rsid w:val="00076A74"/>
    <w:rsid w:val="00076E6E"/>
    <w:rsid w:val="000771CB"/>
    <w:rsid w:val="000777C3"/>
    <w:rsid w:val="00080991"/>
    <w:rsid w:val="00080D76"/>
    <w:rsid w:val="00081190"/>
    <w:rsid w:val="000815E2"/>
    <w:rsid w:val="0008234A"/>
    <w:rsid w:val="000823EB"/>
    <w:rsid w:val="000824EE"/>
    <w:rsid w:val="000828CF"/>
    <w:rsid w:val="00082FBD"/>
    <w:rsid w:val="000840A4"/>
    <w:rsid w:val="0008439B"/>
    <w:rsid w:val="00084865"/>
    <w:rsid w:val="0008489A"/>
    <w:rsid w:val="00085976"/>
    <w:rsid w:val="000868FE"/>
    <w:rsid w:val="00086C8B"/>
    <w:rsid w:val="00086CBE"/>
    <w:rsid w:val="000870F2"/>
    <w:rsid w:val="0008719B"/>
    <w:rsid w:val="00090B4A"/>
    <w:rsid w:val="00090C6E"/>
    <w:rsid w:val="00090D4E"/>
    <w:rsid w:val="00090EC3"/>
    <w:rsid w:val="0009103C"/>
    <w:rsid w:val="0009207C"/>
    <w:rsid w:val="0009428A"/>
    <w:rsid w:val="00095CD1"/>
    <w:rsid w:val="000A02A6"/>
    <w:rsid w:val="000A202E"/>
    <w:rsid w:val="000A22CD"/>
    <w:rsid w:val="000A3405"/>
    <w:rsid w:val="000A410E"/>
    <w:rsid w:val="000A42C1"/>
    <w:rsid w:val="000A44F1"/>
    <w:rsid w:val="000A5841"/>
    <w:rsid w:val="000A6691"/>
    <w:rsid w:val="000A7984"/>
    <w:rsid w:val="000B1D3B"/>
    <w:rsid w:val="000B2824"/>
    <w:rsid w:val="000B2C67"/>
    <w:rsid w:val="000B30DB"/>
    <w:rsid w:val="000B32DE"/>
    <w:rsid w:val="000B357F"/>
    <w:rsid w:val="000B459E"/>
    <w:rsid w:val="000B4B06"/>
    <w:rsid w:val="000B58F4"/>
    <w:rsid w:val="000B5B31"/>
    <w:rsid w:val="000B7712"/>
    <w:rsid w:val="000B7D85"/>
    <w:rsid w:val="000C0719"/>
    <w:rsid w:val="000C12DF"/>
    <w:rsid w:val="000C1EDF"/>
    <w:rsid w:val="000C2164"/>
    <w:rsid w:val="000C24E8"/>
    <w:rsid w:val="000C2836"/>
    <w:rsid w:val="000C2E65"/>
    <w:rsid w:val="000C4214"/>
    <w:rsid w:val="000C651A"/>
    <w:rsid w:val="000C66AA"/>
    <w:rsid w:val="000C6732"/>
    <w:rsid w:val="000C67A7"/>
    <w:rsid w:val="000C6E39"/>
    <w:rsid w:val="000C755D"/>
    <w:rsid w:val="000C7BD5"/>
    <w:rsid w:val="000C7ED1"/>
    <w:rsid w:val="000D091A"/>
    <w:rsid w:val="000D0997"/>
    <w:rsid w:val="000D0E2B"/>
    <w:rsid w:val="000D1BAB"/>
    <w:rsid w:val="000D2572"/>
    <w:rsid w:val="000D2BD2"/>
    <w:rsid w:val="000D391F"/>
    <w:rsid w:val="000D4780"/>
    <w:rsid w:val="000D5A9E"/>
    <w:rsid w:val="000D6A65"/>
    <w:rsid w:val="000D6EA7"/>
    <w:rsid w:val="000E0B05"/>
    <w:rsid w:val="000E20C9"/>
    <w:rsid w:val="000E3FBB"/>
    <w:rsid w:val="000E4A60"/>
    <w:rsid w:val="000E4D1F"/>
    <w:rsid w:val="000E5433"/>
    <w:rsid w:val="000E5D7F"/>
    <w:rsid w:val="000E636B"/>
    <w:rsid w:val="000E67D1"/>
    <w:rsid w:val="000E7DF7"/>
    <w:rsid w:val="000F17AD"/>
    <w:rsid w:val="000F189A"/>
    <w:rsid w:val="000F1D34"/>
    <w:rsid w:val="000F2195"/>
    <w:rsid w:val="000F34A4"/>
    <w:rsid w:val="000F378C"/>
    <w:rsid w:val="000F39C7"/>
    <w:rsid w:val="000F4821"/>
    <w:rsid w:val="000F4B9F"/>
    <w:rsid w:val="000F5019"/>
    <w:rsid w:val="000F504C"/>
    <w:rsid w:val="000F5F05"/>
    <w:rsid w:val="000F6E98"/>
    <w:rsid w:val="000F7A14"/>
    <w:rsid w:val="00100396"/>
    <w:rsid w:val="00100A53"/>
    <w:rsid w:val="00100EB0"/>
    <w:rsid w:val="001017BD"/>
    <w:rsid w:val="001026E2"/>
    <w:rsid w:val="001031EF"/>
    <w:rsid w:val="00103C38"/>
    <w:rsid w:val="00103D47"/>
    <w:rsid w:val="00104522"/>
    <w:rsid w:val="00105568"/>
    <w:rsid w:val="00105814"/>
    <w:rsid w:val="001063DD"/>
    <w:rsid w:val="00107739"/>
    <w:rsid w:val="00110D6A"/>
    <w:rsid w:val="00111364"/>
    <w:rsid w:val="00112138"/>
    <w:rsid w:val="0011255F"/>
    <w:rsid w:val="001135AC"/>
    <w:rsid w:val="0011492F"/>
    <w:rsid w:val="001149EA"/>
    <w:rsid w:val="00115740"/>
    <w:rsid w:val="00116945"/>
    <w:rsid w:val="001174A5"/>
    <w:rsid w:val="001176D8"/>
    <w:rsid w:val="0012009B"/>
    <w:rsid w:val="00120C11"/>
    <w:rsid w:val="00120CEF"/>
    <w:rsid w:val="00121658"/>
    <w:rsid w:val="00121C92"/>
    <w:rsid w:val="001233A8"/>
    <w:rsid w:val="00123B9E"/>
    <w:rsid w:val="00123EB4"/>
    <w:rsid w:val="0012421E"/>
    <w:rsid w:val="00125107"/>
    <w:rsid w:val="00125A0F"/>
    <w:rsid w:val="00126578"/>
    <w:rsid w:val="00127DE0"/>
    <w:rsid w:val="0013063C"/>
    <w:rsid w:val="00131F02"/>
    <w:rsid w:val="00133849"/>
    <w:rsid w:val="0013481F"/>
    <w:rsid w:val="00135049"/>
    <w:rsid w:val="00135525"/>
    <w:rsid w:val="001355FB"/>
    <w:rsid w:val="00136341"/>
    <w:rsid w:val="00137561"/>
    <w:rsid w:val="00137C3C"/>
    <w:rsid w:val="00137EB6"/>
    <w:rsid w:val="00140046"/>
    <w:rsid w:val="001403FE"/>
    <w:rsid w:val="00140DC4"/>
    <w:rsid w:val="00140F1F"/>
    <w:rsid w:val="001411D2"/>
    <w:rsid w:val="001436D6"/>
    <w:rsid w:val="00143B60"/>
    <w:rsid w:val="00143FE8"/>
    <w:rsid w:val="0014501C"/>
    <w:rsid w:val="00145231"/>
    <w:rsid w:val="00145BA3"/>
    <w:rsid w:val="0014752A"/>
    <w:rsid w:val="00147DDF"/>
    <w:rsid w:val="00150363"/>
    <w:rsid w:val="001505CA"/>
    <w:rsid w:val="00150B69"/>
    <w:rsid w:val="001526C1"/>
    <w:rsid w:val="00152892"/>
    <w:rsid w:val="00155969"/>
    <w:rsid w:val="001560BF"/>
    <w:rsid w:val="00156B57"/>
    <w:rsid w:val="001571DF"/>
    <w:rsid w:val="00160A7F"/>
    <w:rsid w:val="00160BE3"/>
    <w:rsid w:val="001613E7"/>
    <w:rsid w:val="001615E7"/>
    <w:rsid w:val="001619E9"/>
    <w:rsid w:val="001619EF"/>
    <w:rsid w:val="00161CE6"/>
    <w:rsid w:val="00162740"/>
    <w:rsid w:val="00162F51"/>
    <w:rsid w:val="00163D27"/>
    <w:rsid w:val="00164074"/>
    <w:rsid w:val="001640EE"/>
    <w:rsid w:val="00164B48"/>
    <w:rsid w:val="001678F8"/>
    <w:rsid w:val="00170ED0"/>
    <w:rsid w:val="00171C25"/>
    <w:rsid w:val="00172A93"/>
    <w:rsid w:val="00173BDB"/>
    <w:rsid w:val="00173D51"/>
    <w:rsid w:val="0017493F"/>
    <w:rsid w:val="0017540A"/>
    <w:rsid w:val="0017645D"/>
    <w:rsid w:val="001770E1"/>
    <w:rsid w:val="001773B2"/>
    <w:rsid w:val="001818DF"/>
    <w:rsid w:val="00182533"/>
    <w:rsid w:val="00183715"/>
    <w:rsid w:val="00183801"/>
    <w:rsid w:val="00183A52"/>
    <w:rsid w:val="00183A82"/>
    <w:rsid w:val="00183E27"/>
    <w:rsid w:val="00184041"/>
    <w:rsid w:val="00185276"/>
    <w:rsid w:val="00186AFE"/>
    <w:rsid w:val="001909CF"/>
    <w:rsid w:val="00190FEB"/>
    <w:rsid w:val="001921C8"/>
    <w:rsid w:val="001924B5"/>
    <w:rsid w:val="00192758"/>
    <w:rsid w:val="00193E7F"/>
    <w:rsid w:val="00194609"/>
    <w:rsid w:val="001946D0"/>
    <w:rsid w:val="0019563F"/>
    <w:rsid w:val="001974B5"/>
    <w:rsid w:val="00197CE7"/>
    <w:rsid w:val="001A090F"/>
    <w:rsid w:val="001A0C0C"/>
    <w:rsid w:val="001A1B5C"/>
    <w:rsid w:val="001A1FE9"/>
    <w:rsid w:val="001A25BE"/>
    <w:rsid w:val="001A26B1"/>
    <w:rsid w:val="001A2738"/>
    <w:rsid w:val="001A2DB6"/>
    <w:rsid w:val="001A3C7C"/>
    <w:rsid w:val="001A4005"/>
    <w:rsid w:val="001A4752"/>
    <w:rsid w:val="001A5135"/>
    <w:rsid w:val="001A5616"/>
    <w:rsid w:val="001A688B"/>
    <w:rsid w:val="001A7664"/>
    <w:rsid w:val="001A77E8"/>
    <w:rsid w:val="001A7F2E"/>
    <w:rsid w:val="001B01BB"/>
    <w:rsid w:val="001B0939"/>
    <w:rsid w:val="001B0F42"/>
    <w:rsid w:val="001B154C"/>
    <w:rsid w:val="001B3B95"/>
    <w:rsid w:val="001B41BD"/>
    <w:rsid w:val="001B4291"/>
    <w:rsid w:val="001B4A74"/>
    <w:rsid w:val="001B5F1C"/>
    <w:rsid w:val="001C0FF4"/>
    <w:rsid w:val="001C1545"/>
    <w:rsid w:val="001C16EB"/>
    <w:rsid w:val="001C1740"/>
    <w:rsid w:val="001C1E0D"/>
    <w:rsid w:val="001C27C3"/>
    <w:rsid w:val="001C32D0"/>
    <w:rsid w:val="001C3866"/>
    <w:rsid w:val="001C3B6D"/>
    <w:rsid w:val="001C3D78"/>
    <w:rsid w:val="001C4105"/>
    <w:rsid w:val="001C46D2"/>
    <w:rsid w:val="001C4844"/>
    <w:rsid w:val="001C4D7B"/>
    <w:rsid w:val="001C51B5"/>
    <w:rsid w:val="001D2230"/>
    <w:rsid w:val="001D2F95"/>
    <w:rsid w:val="001D374A"/>
    <w:rsid w:val="001D397C"/>
    <w:rsid w:val="001D4C12"/>
    <w:rsid w:val="001D50A7"/>
    <w:rsid w:val="001D5146"/>
    <w:rsid w:val="001D5742"/>
    <w:rsid w:val="001D681F"/>
    <w:rsid w:val="001D6C67"/>
    <w:rsid w:val="001D787A"/>
    <w:rsid w:val="001E0940"/>
    <w:rsid w:val="001E218B"/>
    <w:rsid w:val="001E232B"/>
    <w:rsid w:val="001E2689"/>
    <w:rsid w:val="001E2E78"/>
    <w:rsid w:val="001E5882"/>
    <w:rsid w:val="001E5BA6"/>
    <w:rsid w:val="001E6F83"/>
    <w:rsid w:val="001E7B05"/>
    <w:rsid w:val="001E7E3D"/>
    <w:rsid w:val="001F0AE6"/>
    <w:rsid w:val="001F2465"/>
    <w:rsid w:val="001F2469"/>
    <w:rsid w:val="001F3035"/>
    <w:rsid w:val="001F3785"/>
    <w:rsid w:val="001F3C93"/>
    <w:rsid w:val="001F5BBE"/>
    <w:rsid w:val="001F60C5"/>
    <w:rsid w:val="00200268"/>
    <w:rsid w:val="0020178B"/>
    <w:rsid w:val="0020201F"/>
    <w:rsid w:val="00202D6D"/>
    <w:rsid w:val="00203446"/>
    <w:rsid w:val="00203C6A"/>
    <w:rsid w:val="00204AEC"/>
    <w:rsid w:val="00204F48"/>
    <w:rsid w:val="00205240"/>
    <w:rsid w:val="0020545E"/>
    <w:rsid w:val="0020625C"/>
    <w:rsid w:val="00206E25"/>
    <w:rsid w:val="002075E8"/>
    <w:rsid w:val="00210236"/>
    <w:rsid w:val="00211C98"/>
    <w:rsid w:val="00214606"/>
    <w:rsid w:val="0021633B"/>
    <w:rsid w:val="002163CE"/>
    <w:rsid w:val="00216633"/>
    <w:rsid w:val="00222129"/>
    <w:rsid w:val="002222B2"/>
    <w:rsid w:val="00222C08"/>
    <w:rsid w:val="00223FA0"/>
    <w:rsid w:val="00225543"/>
    <w:rsid w:val="00225867"/>
    <w:rsid w:val="00226126"/>
    <w:rsid w:val="00226134"/>
    <w:rsid w:val="00226710"/>
    <w:rsid w:val="00226DCA"/>
    <w:rsid w:val="00227172"/>
    <w:rsid w:val="002277D6"/>
    <w:rsid w:val="00227ADE"/>
    <w:rsid w:val="0023007E"/>
    <w:rsid w:val="00230701"/>
    <w:rsid w:val="00230C79"/>
    <w:rsid w:val="00230F2D"/>
    <w:rsid w:val="00230F67"/>
    <w:rsid w:val="00231BA9"/>
    <w:rsid w:val="00232B34"/>
    <w:rsid w:val="00232E58"/>
    <w:rsid w:val="00233336"/>
    <w:rsid w:val="00233805"/>
    <w:rsid w:val="00233883"/>
    <w:rsid w:val="00233A87"/>
    <w:rsid w:val="00233A8A"/>
    <w:rsid w:val="002341B0"/>
    <w:rsid w:val="00234608"/>
    <w:rsid w:val="00235ED3"/>
    <w:rsid w:val="00236309"/>
    <w:rsid w:val="00241687"/>
    <w:rsid w:val="002419B2"/>
    <w:rsid w:val="00243887"/>
    <w:rsid w:val="002464B7"/>
    <w:rsid w:val="00247FF6"/>
    <w:rsid w:val="00250491"/>
    <w:rsid w:val="00250A15"/>
    <w:rsid w:val="00250CD7"/>
    <w:rsid w:val="002514CD"/>
    <w:rsid w:val="00252CDE"/>
    <w:rsid w:val="00252E33"/>
    <w:rsid w:val="0025384A"/>
    <w:rsid w:val="00254A07"/>
    <w:rsid w:val="00256529"/>
    <w:rsid w:val="00257AE5"/>
    <w:rsid w:val="00260F65"/>
    <w:rsid w:val="00264756"/>
    <w:rsid w:val="00265400"/>
    <w:rsid w:val="002701A4"/>
    <w:rsid w:val="00271627"/>
    <w:rsid w:val="002743DD"/>
    <w:rsid w:val="002756E8"/>
    <w:rsid w:val="0027592A"/>
    <w:rsid w:val="0027656C"/>
    <w:rsid w:val="00280851"/>
    <w:rsid w:val="00280857"/>
    <w:rsid w:val="002826E9"/>
    <w:rsid w:val="0028388F"/>
    <w:rsid w:val="002839A1"/>
    <w:rsid w:val="0028446F"/>
    <w:rsid w:val="002844CA"/>
    <w:rsid w:val="00284BB9"/>
    <w:rsid w:val="00285C71"/>
    <w:rsid w:val="00285F18"/>
    <w:rsid w:val="00286819"/>
    <w:rsid w:val="002869F4"/>
    <w:rsid w:val="002873D5"/>
    <w:rsid w:val="00290251"/>
    <w:rsid w:val="00291995"/>
    <w:rsid w:val="0029237E"/>
    <w:rsid w:val="0029326B"/>
    <w:rsid w:val="00293EB3"/>
    <w:rsid w:val="00294125"/>
    <w:rsid w:val="00295335"/>
    <w:rsid w:val="00296085"/>
    <w:rsid w:val="00297383"/>
    <w:rsid w:val="00297D19"/>
    <w:rsid w:val="002A0024"/>
    <w:rsid w:val="002A26FC"/>
    <w:rsid w:val="002A2A74"/>
    <w:rsid w:val="002A3409"/>
    <w:rsid w:val="002A41B7"/>
    <w:rsid w:val="002A4745"/>
    <w:rsid w:val="002A510E"/>
    <w:rsid w:val="002A5181"/>
    <w:rsid w:val="002A5C3F"/>
    <w:rsid w:val="002A5EAB"/>
    <w:rsid w:val="002A6C65"/>
    <w:rsid w:val="002A6D4F"/>
    <w:rsid w:val="002A77BA"/>
    <w:rsid w:val="002A77E5"/>
    <w:rsid w:val="002B0F6B"/>
    <w:rsid w:val="002B1EF3"/>
    <w:rsid w:val="002B2A52"/>
    <w:rsid w:val="002B2E6A"/>
    <w:rsid w:val="002B2EB2"/>
    <w:rsid w:val="002B5108"/>
    <w:rsid w:val="002C0F05"/>
    <w:rsid w:val="002C153C"/>
    <w:rsid w:val="002C21D6"/>
    <w:rsid w:val="002C25F5"/>
    <w:rsid w:val="002C39AF"/>
    <w:rsid w:val="002C3C93"/>
    <w:rsid w:val="002C4058"/>
    <w:rsid w:val="002C40A4"/>
    <w:rsid w:val="002C4348"/>
    <w:rsid w:val="002C486B"/>
    <w:rsid w:val="002C6116"/>
    <w:rsid w:val="002C63DE"/>
    <w:rsid w:val="002C7277"/>
    <w:rsid w:val="002C782F"/>
    <w:rsid w:val="002C7C7A"/>
    <w:rsid w:val="002D139B"/>
    <w:rsid w:val="002D21E3"/>
    <w:rsid w:val="002D2350"/>
    <w:rsid w:val="002D2D4B"/>
    <w:rsid w:val="002D3D0B"/>
    <w:rsid w:val="002D3E5F"/>
    <w:rsid w:val="002D59B6"/>
    <w:rsid w:val="002D5B7D"/>
    <w:rsid w:val="002D5CC9"/>
    <w:rsid w:val="002D6060"/>
    <w:rsid w:val="002D7223"/>
    <w:rsid w:val="002E19AC"/>
    <w:rsid w:val="002E1E25"/>
    <w:rsid w:val="002E280E"/>
    <w:rsid w:val="002E5B9C"/>
    <w:rsid w:val="002E5D72"/>
    <w:rsid w:val="002F0EF6"/>
    <w:rsid w:val="002F1554"/>
    <w:rsid w:val="002F1967"/>
    <w:rsid w:val="002F1A20"/>
    <w:rsid w:val="002F2B22"/>
    <w:rsid w:val="002F3747"/>
    <w:rsid w:val="002F3DA9"/>
    <w:rsid w:val="002F52EE"/>
    <w:rsid w:val="003012B7"/>
    <w:rsid w:val="003024A2"/>
    <w:rsid w:val="00302D5C"/>
    <w:rsid w:val="003034DC"/>
    <w:rsid w:val="00304073"/>
    <w:rsid w:val="0030452F"/>
    <w:rsid w:val="00304C72"/>
    <w:rsid w:val="003055AF"/>
    <w:rsid w:val="0030616C"/>
    <w:rsid w:val="00306466"/>
    <w:rsid w:val="00306474"/>
    <w:rsid w:val="0030654B"/>
    <w:rsid w:val="003066FA"/>
    <w:rsid w:val="0030707C"/>
    <w:rsid w:val="00307E48"/>
    <w:rsid w:val="00310753"/>
    <w:rsid w:val="003111EE"/>
    <w:rsid w:val="0031226A"/>
    <w:rsid w:val="00312353"/>
    <w:rsid w:val="00313DD1"/>
    <w:rsid w:val="00313E09"/>
    <w:rsid w:val="003158BD"/>
    <w:rsid w:val="003159E7"/>
    <w:rsid w:val="00315EB8"/>
    <w:rsid w:val="00317265"/>
    <w:rsid w:val="003179C0"/>
    <w:rsid w:val="00317AA0"/>
    <w:rsid w:val="00317ACC"/>
    <w:rsid w:val="003200E0"/>
    <w:rsid w:val="0032012D"/>
    <w:rsid w:val="00320494"/>
    <w:rsid w:val="00322007"/>
    <w:rsid w:val="0032384B"/>
    <w:rsid w:val="00323EB1"/>
    <w:rsid w:val="00324A70"/>
    <w:rsid w:val="00324B99"/>
    <w:rsid w:val="00325447"/>
    <w:rsid w:val="00326A44"/>
    <w:rsid w:val="00330CBA"/>
    <w:rsid w:val="0033214D"/>
    <w:rsid w:val="003322EE"/>
    <w:rsid w:val="00333298"/>
    <w:rsid w:val="00333BC1"/>
    <w:rsid w:val="00334331"/>
    <w:rsid w:val="00335EEA"/>
    <w:rsid w:val="00336254"/>
    <w:rsid w:val="00336B4F"/>
    <w:rsid w:val="00336ECB"/>
    <w:rsid w:val="00340338"/>
    <w:rsid w:val="0034169A"/>
    <w:rsid w:val="0034236A"/>
    <w:rsid w:val="00342708"/>
    <w:rsid w:val="00342716"/>
    <w:rsid w:val="003427F3"/>
    <w:rsid w:val="003430DB"/>
    <w:rsid w:val="003433D0"/>
    <w:rsid w:val="00343BCC"/>
    <w:rsid w:val="0034472F"/>
    <w:rsid w:val="00344C15"/>
    <w:rsid w:val="0034500A"/>
    <w:rsid w:val="0034511E"/>
    <w:rsid w:val="0034527B"/>
    <w:rsid w:val="00345988"/>
    <w:rsid w:val="003474EC"/>
    <w:rsid w:val="00352013"/>
    <w:rsid w:val="00353184"/>
    <w:rsid w:val="00354C8E"/>
    <w:rsid w:val="003553BF"/>
    <w:rsid w:val="0035623C"/>
    <w:rsid w:val="003611B3"/>
    <w:rsid w:val="0036146E"/>
    <w:rsid w:val="00361B27"/>
    <w:rsid w:val="00362580"/>
    <w:rsid w:val="00363A3B"/>
    <w:rsid w:val="003649AC"/>
    <w:rsid w:val="00364B0C"/>
    <w:rsid w:val="00364C16"/>
    <w:rsid w:val="00365F0B"/>
    <w:rsid w:val="003668FC"/>
    <w:rsid w:val="00366EF2"/>
    <w:rsid w:val="00367BBB"/>
    <w:rsid w:val="0037055B"/>
    <w:rsid w:val="00374F46"/>
    <w:rsid w:val="003758D4"/>
    <w:rsid w:val="00375C48"/>
    <w:rsid w:val="0037792A"/>
    <w:rsid w:val="00380206"/>
    <w:rsid w:val="00381A23"/>
    <w:rsid w:val="0038252A"/>
    <w:rsid w:val="00382F46"/>
    <w:rsid w:val="00382FE3"/>
    <w:rsid w:val="0038692F"/>
    <w:rsid w:val="00387833"/>
    <w:rsid w:val="00387E6F"/>
    <w:rsid w:val="003903B6"/>
    <w:rsid w:val="0039047D"/>
    <w:rsid w:val="00391104"/>
    <w:rsid w:val="00391A51"/>
    <w:rsid w:val="00392792"/>
    <w:rsid w:val="00392A90"/>
    <w:rsid w:val="00392C69"/>
    <w:rsid w:val="003948C4"/>
    <w:rsid w:val="00396501"/>
    <w:rsid w:val="003969DE"/>
    <w:rsid w:val="003974FA"/>
    <w:rsid w:val="00397C14"/>
    <w:rsid w:val="00397CC0"/>
    <w:rsid w:val="003A072F"/>
    <w:rsid w:val="003A0E98"/>
    <w:rsid w:val="003A1150"/>
    <w:rsid w:val="003A135E"/>
    <w:rsid w:val="003A147C"/>
    <w:rsid w:val="003A1CB1"/>
    <w:rsid w:val="003A2B6A"/>
    <w:rsid w:val="003A2EF9"/>
    <w:rsid w:val="003A338D"/>
    <w:rsid w:val="003A3E03"/>
    <w:rsid w:val="003A45C5"/>
    <w:rsid w:val="003A4A79"/>
    <w:rsid w:val="003A50BB"/>
    <w:rsid w:val="003A53EA"/>
    <w:rsid w:val="003A5501"/>
    <w:rsid w:val="003A5ED7"/>
    <w:rsid w:val="003A60D0"/>
    <w:rsid w:val="003A75F1"/>
    <w:rsid w:val="003B18BD"/>
    <w:rsid w:val="003B37DE"/>
    <w:rsid w:val="003B3EFA"/>
    <w:rsid w:val="003B4253"/>
    <w:rsid w:val="003B445A"/>
    <w:rsid w:val="003B57BA"/>
    <w:rsid w:val="003B5AFE"/>
    <w:rsid w:val="003B64D2"/>
    <w:rsid w:val="003B7908"/>
    <w:rsid w:val="003C0505"/>
    <w:rsid w:val="003C17FA"/>
    <w:rsid w:val="003C1F04"/>
    <w:rsid w:val="003C52CB"/>
    <w:rsid w:val="003C60D8"/>
    <w:rsid w:val="003C6BEB"/>
    <w:rsid w:val="003C73C7"/>
    <w:rsid w:val="003C7C15"/>
    <w:rsid w:val="003D0780"/>
    <w:rsid w:val="003D09FF"/>
    <w:rsid w:val="003D0D63"/>
    <w:rsid w:val="003D1FC2"/>
    <w:rsid w:val="003D253C"/>
    <w:rsid w:val="003D335D"/>
    <w:rsid w:val="003D3C11"/>
    <w:rsid w:val="003D4C13"/>
    <w:rsid w:val="003D6936"/>
    <w:rsid w:val="003D7E85"/>
    <w:rsid w:val="003E0BD0"/>
    <w:rsid w:val="003E0DCA"/>
    <w:rsid w:val="003E1715"/>
    <w:rsid w:val="003E271C"/>
    <w:rsid w:val="003E2B9C"/>
    <w:rsid w:val="003E3128"/>
    <w:rsid w:val="003E32BD"/>
    <w:rsid w:val="003E369E"/>
    <w:rsid w:val="003E3AAA"/>
    <w:rsid w:val="003E3EDD"/>
    <w:rsid w:val="003E408D"/>
    <w:rsid w:val="003E4A00"/>
    <w:rsid w:val="003E4A86"/>
    <w:rsid w:val="003E4F0F"/>
    <w:rsid w:val="003E56BF"/>
    <w:rsid w:val="003E5BAB"/>
    <w:rsid w:val="003E5BFB"/>
    <w:rsid w:val="003E6B7B"/>
    <w:rsid w:val="003E6C92"/>
    <w:rsid w:val="003E7340"/>
    <w:rsid w:val="003E7E6C"/>
    <w:rsid w:val="003F096F"/>
    <w:rsid w:val="003F4181"/>
    <w:rsid w:val="003F4323"/>
    <w:rsid w:val="003F44BF"/>
    <w:rsid w:val="003F4AF2"/>
    <w:rsid w:val="004007B4"/>
    <w:rsid w:val="00402B61"/>
    <w:rsid w:val="0040302A"/>
    <w:rsid w:val="00403C7D"/>
    <w:rsid w:val="00404064"/>
    <w:rsid w:val="00404D35"/>
    <w:rsid w:val="004058A4"/>
    <w:rsid w:val="00406B98"/>
    <w:rsid w:val="00407379"/>
    <w:rsid w:val="004106FC"/>
    <w:rsid w:val="00410857"/>
    <w:rsid w:val="00410F76"/>
    <w:rsid w:val="004114F6"/>
    <w:rsid w:val="00411D28"/>
    <w:rsid w:val="00411E07"/>
    <w:rsid w:val="004125D0"/>
    <w:rsid w:val="00412710"/>
    <w:rsid w:val="00412965"/>
    <w:rsid w:val="00413623"/>
    <w:rsid w:val="00413DCB"/>
    <w:rsid w:val="00414873"/>
    <w:rsid w:val="0041533C"/>
    <w:rsid w:val="00415360"/>
    <w:rsid w:val="00416696"/>
    <w:rsid w:val="00417280"/>
    <w:rsid w:val="00417455"/>
    <w:rsid w:val="0041779E"/>
    <w:rsid w:val="00421C2F"/>
    <w:rsid w:val="004225ED"/>
    <w:rsid w:val="00422899"/>
    <w:rsid w:val="00422C73"/>
    <w:rsid w:val="0042508D"/>
    <w:rsid w:val="00425F22"/>
    <w:rsid w:val="0042643F"/>
    <w:rsid w:val="00426985"/>
    <w:rsid w:val="00426BE2"/>
    <w:rsid w:val="00426EEF"/>
    <w:rsid w:val="00432EF9"/>
    <w:rsid w:val="00432F35"/>
    <w:rsid w:val="00433B4F"/>
    <w:rsid w:val="00433ECB"/>
    <w:rsid w:val="00433F6D"/>
    <w:rsid w:val="0043410E"/>
    <w:rsid w:val="00434C74"/>
    <w:rsid w:val="00435A46"/>
    <w:rsid w:val="00440FFA"/>
    <w:rsid w:val="004410B3"/>
    <w:rsid w:val="00442766"/>
    <w:rsid w:val="00442A1F"/>
    <w:rsid w:val="00442A72"/>
    <w:rsid w:val="00442BAB"/>
    <w:rsid w:val="00443EF5"/>
    <w:rsid w:val="00444108"/>
    <w:rsid w:val="004444BB"/>
    <w:rsid w:val="004454B0"/>
    <w:rsid w:val="00445DF3"/>
    <w:rsid w:val="00450403"/>
    <w:rsid w:val="0045095D"/>
    <w:rsid w:val="0045177E"/>
    <w:rsid w:val="00451BE4"/>
    <w:rsid w:val="004520AF"/>
    <w:rsid w:val="0045252A"/>
    <w:rsid w:val="00452732"/>
    <w:rsid w:val="0045386A"/>
    <w:rsid w:val="00453A53"/>
    <w:rsid w:val="00453C54"/>
    <w:rsid w:val="0045472A"/>
    <w:rsid w:val="004549FB"/>
    <w:rsid w:val="004568F4"/>
    <w:rsid w:val="00456E7F"/>
    <w:rsid w:val="00457477"/>
    <w:rsid w:val="00457838"/>
    <w:rsid w:val="00457982"/>
    <w:rsid w:val="00457BF9"/>
    <w:rsid w:val="00460246"/>
    <w:rsid w:val="00461520"/>
    <w:rsid w:val="004616A1"/>
    <w:rsid w:val="00461716"/>
    <w:rsid w:val="004618B0"/>
    <w:rsid w:val="0046274B"/>
    <w:rsid w:val="00462792"/>
    <w:rsid w:val="00462C89"/>
    <w:rsid w:val="00463B5B"/>
    <w:rsid w:val="00464A03"/>
    <w:rsid w:val="00464C64"/>
    <w:rsid w:val="00464D8F"/>
    <w:rsid w:val="00464E8B"/>
    <w:rsid w:val="00465087"/>
    <w:rsid w:val="00465F39"/>
    <w:rsid w:val="004702F9"/>
    <w:rsid w:val="00471AD5"/>
    <w:rsid w:val="00473058"/>
    <w:rsid w:val="0047339C"/>
    <w:rsid w:val="00474F1C"/>
    <w:rsid w:val="0047506E"/>
    <w:rsid w:val="00476D73"/>
    <w:rsid w:val="004774C8"/>
    <w:rsid w:val="00477B14"/>
    <w:rsid w:val="00480306"/>
    <w:rsid w:val="00481FB0"/>
    <w:rsid w:val="00482E58"/>
    <w:rsid w:val="0048315A"/>
    <w:rsid w:val="00483427"/>
    <w:rsid w:val="0048364F"/>
    <w:rsid w:val="004844EA"/>
    <w:rsid w:val="004848AC"/>
    <w:rsid w:val="0048618C"/>
    <w:rsid w:val="00486534"/>
    <w:rsid w:val="004868FA"/>
    <w:rsid w:val="00490CCB"/>
    <w:rsid w:val="00491A22"/>
    <w:rsid w:val="00491B09"/>
    <w:rsid w:val="00491E15"/>
    <w:rsid w:val="00491F16"/>
    <w:rsid w:val="00492936"/>
    <w:rsid w:val="00494E51"/>
    <w:rsid w:val="0049565B"/>
    <w:rsid w:val="00497A8D"/>
    <w:rsid w:val="004A09AF"/>
    <w:rsid w:val="004A0F2B"/>
    <w:rsid w:val="004A21DD"/>
    <w:rsid w:val="004A29E8"/>
    <w:rsid w:val="004A33F2"/>
    <w:rsid w:val="004A3DDC"/>
    <w:rsid w:val="004A3EEA"/>
    <w:rsid w:val="004A412A"/>
    <w:rsid w:val="004A45EC"/>
    <w:rsid w:val="004A638A"/>
    <w:rsid w:val="004A75C1"/>
    <w:rsid w:val="004A761F"/>
    <w:rsid w:val="004A7D3A"/>
    <w:rsid w:val="004B0973"/>
    <w:rsid w:val="004B1A01"/>
    <w:rsid w:val="004B1AA8"/>
    <w:rsid w:val="004B1ACE"/>
    <w:rsid w:val="004B4C3C"/>
    <w:rsid w:val="004B502A"/>
    <w:rsid w:val="004B5D18"/>
    <w:rsid w:val="004B5F36"/>
    <w:rsid w:val="004C1DF1"/>
    <w:rsid w:val="004C20C3"/>
    <w:rsid w:val="004C2695"/>
    <w:rsid w:val="004C2713"/>
    <w:rsid w:val="004C2971"/>
    <w:rsid w:val="004C2976"/>
    <w:rsid w:val="004C2FB5"/>
    <w:rsid w:val="004C3A10"/>
    <w:rsid w:val="004C3AB3"/>
    <w:rsid w:val="004C3AC1"/>
    <w:rsid w:val="004C3F64"/>
    <w:rsid w:val="004C4708"/>
    <w:rsid w:val="004C47EB"/>
    <w:rsid w:val="004C5579"/>
    <w:rsid w:val="004C576E"/>
    <w:rsid w:val="004C5974"/>
    <w:rsid w:val="004C6473"/>
    <w:rsid w:val="004C6991"/>
    <w:rsid w:val="004C6D04"/>
    <w:rsid w:val="004C7E25"/>
    <w:rsid w:val="004D0DC9"/>
    <w:rsid w:val="004D2D67"/>
    <w:rsid w:val="004D2FF0"/>
    <w:rsid w:val="004D31B1"/>
    <w:rsid w:val="004D4C9F"/>
    <w:rsid w:val="004D5098"/>
    <w:rsid w:val="004D5DED"/>
    <w:rsid w:val="004D6BE4"/>
    <w:rsid w:val="004D7A50"/>
    <w:rsid w:val="004D7E16"/>
    <w:rsid w:val="004D7F1B"/>
    <w:rsid w:val="004E0A30"/>
    <w:rsid w:val="004E13C3"/>
    <w:rsid w:val="004E15D4"/>
    <w:rsid w:val="004E1B9B"/>
    <w:rsid w:val="004E2137"/>
    <w:rsid w:val="004E2C0A"/>
    <w:rsid w:val="004E31E3"/>
    <w:rsid w:val="004E3D28"/>
    <w:rsid w:val="004E43E3"/>
    <w:rsid w:val="004E5890"/>
    <w:rsid w:val="004E5D06"/>
    <w:rsid w:val="004E5E9A"/>
    <w:rsid w:val="004E6C11"/>
    <w:rsid w:val="004E6CE6"/>
    <w:rsid w:val="004F1025"/>
    <w:rsid w:val="004F11B5"/>
    <w:rsid w:val="004F2534"/>
    <w:rsid w:val="004F26B0"/>
    <w:rsid w:val="004F3A28"/>
    <w:rsid w:val="004F4460"/>
    <w:rsid w:val="004F447F"/>
    <w:rsid w:val="004F508A"/>
    <w:rsid w:val="004F52D2"/>
    <w:rsid w:val="004F6C0C"/>
    <w:rsid w:val="00500663"/>
    <w:rsid w:val="005018F5"/>
    <w:rsid w:val="00502B13"/>
    <w:rsid w:val="00502F3B"/>
    <w:rsid w:val="0050321D"/>
    <w:rsid w:val="005046C0"/>
    <w:rsid w:val="005046DA"/>
    <w:rsid w:val="00504708"/>
    <w:rsid w:val="00504E55"/>
    <w:rsid w:val="00504FD3"/>
    <w:rsid w:val="00505222"/>
    <w:rsid w:val="00505B40"/>
    <w:rsid w:val="00506599"/>
    <w:rsid w:val="00507634"/>
    <w:rsid w:val="00510716"/>
    <w:rsid w:val="00511E81"/>
    <w:rsid w:val="00512A6D"/>
    <w:rsid w:val="0051396B"/>
    <w:rsid w:val="00513E89"/>
    <w:rsid w:val="00514489"/>
    <w:rsid w:val="0051477F"/>
    <w:rsid w:val="00514ABB"/>
    <w:rsid w:val="00514BED"/>
    <w:rsid w:val="00514C26"/>
    <w:rsid w:val="00514C38"/>
    <w:rsid w:val="00514DA9"/>
    <w:rsid w:val="00514FF5"/>
    <w:rsid w:val="005153B9"/>
    <w:rsid w:val="00515A8B"/>
    <w:rsid w:val="00515B82"/>
    <w:rsid w:val="00515D5B"/>
    <w:rsid w:val="00517192"/>
    <w:rsid w:val="005175AF"/>
    <w:rsid w:val="00517F4A"/>
    <w:rsid w:val="0052086A"/>
    <w:rsid w:val="00520CF6"/>
    <w:rsid w:val="00520FFC"/>
    <w:rsid w:val="00521306"/>
    <w:rsid w:val="00521FE5"/>
    <w:rsid w:val="00522274"/>
    <w:rsid w:val="00522BF7"/>
    <w:rsid w:val="00523766"/>
    <w:rsid w:val="005246D2"/>
    <w:rsid w:val="0052586E"/>
    <w:rsid w:val="005258D4"/>
    <w:rsid w:val="005263E1"/>
    <w:rsid w:val="00526881"/>
    <w:rsid w:val="00526A67"/>
    <w:rsid w:val="0052754B"/>
    <w:rsid w:val="005277C5"/>
    <w:rsid w:val="00530157"/>
    <w:rsid w:val="00530631"/>
    <w:rsid w:val="00532465"/>
    <w:rsid w:val="005337C4"/>
    <w:rsid w:val="00535320"/>
    <w:rsid w:val="00535BA2"/>
    <w:rsid w:val="0053602D"/>
    <w:rsid w:val="00536CED"/>
    <w:rsid w:val="005409F2"/>
    <w:rsid w:val="00541D88"/>
    <w:rsid w:val="005421F5"/>
    <w:rsid w:val="005432E8"/>
    <w:rsid w:val="00543BD0"/>
    <w:rsid w:val="0054474D"/>
    <w:rsid w:val="005453FF"/>
    <w:rsid w:val="0054590F"/>
    <w:rsid w:val="00545E89"/>
    <w:rsid w:val="00546C14"/>
    <w:rsid w:val="00547179"/>
    <w:rsid w:val="00547A96"/>
    <w:rsid w:val="005502D3"/>
    <w:rsid w:val="00550A79"/>
    <w:rsid w:val="00551143"/>
    <w:rsid w:val="005511BA"/>
    <w:rsid w:val="00553253"/>
    <w:rsid w:val="00553B6A"/>
    <w:rsid w:val="005544D3"/>
    <w:rsid w:val="0055491C"/>
    <w:rsid w:val="00554B4F"/>
    <w:rsid w:val="00554BD6"/>
    <w:rsid w:val="00555145"/>
    <w:rsid w:val="00555BF7"/>
    <w:rsid w:val="00555C78"/>
    <w:rsid w:val="00557137"/>
    <w:rsid w:val="00560D5C"/>
    <w:rsid w:val="005614C2"/>
    <w:rsid w:val="00561D9A"/>
    <w:rsid w:val="00562CB2"/>
    <w:rsid w:val="00562DA4"/>
    <w:rsid w:val="0056426D"/>
    <w:rsid w:val="00564B91"/>
    <w:rsid w:val="0056513D"/>
    <w:rsid w:val="00565690"/>
    <w:rsid w:val="005662C4"/>
    <w:rsid w:val="00567508"/>
    <w:rsid w:val="005679DE"/>
    <w:rsid w:val="005703E2"/>
    <w:rsid w:val="00570587"/>
    <w:rsid w:val="005717CE"/>
    <w:rsid w:val="00573271"/>
    <w:rsid w:val="00573C04"/>
    <w:rsid w:val="00573FD6"/>
    <w:rsid w:val="005741AB"/>
    <w:rsid w:val="00574381"/>
    <w:rsid w:val="005743A8"/>
    <w:rsid w:val="00574EDD"/>
    <w:rsid w:val="005759D9"/>
    <w:rsid w:val="00575A51"/>
    <w:rsid w:val="005772B2"/>
    <w:rsid w:val="00577F59"/>
    <w:rsid w:val="0058082E"/>
    <w:rsid w:val="00580ED6"/>
    <w:rsid w:val="00581731"/>
    <w:rsid w:val="005820A3"/>
    <w:rsid w:val="00582DC4"/>
    <w:rsid w:val="00583139"/>
    <w:rsid w:val="0058397F"/>
    <w:rsid w:val="00583EE0"/>
    <w:rsid w:val="00584386"/>
    <w:rsid w:val="0058483E"/>
    <w:rsid w:val="0058579D"/>
    <w:rsid w:val="00585D62"/>
    <w:rsid w:val="005879FC"/>
    <w:rsid w:val="00590390"/>
    <w:rsid w:val="00590955"/>
    <w:rsid w:val="00591F52"/>
    <w:rsid w:val="0059219A"/>
    <w:rsid w:val="00592F66"/>
    <w:rsid w:val="00593EE0"/>
    <w:rsid w:val="00594360"/>
    <w:rsid w:val="005958F9"/>
    <w:rsid w:val="005961E2"/>
    <w:rsid w:val="00596E78"/>
    <w:rsid w:val="005972A4"/>
    <w:rsid w:val="00597F9C"/>
    <w:rsid w:val="005A072E"/>
    <w:rsid w:val="005A099B"/>
    <w:rsid w:val="005A14F0"/>
    <w:rsid w:val="005A166E"/>
    <w:rsid w:val="005A261B"/>
    <w:rsid w:val="005A3837"/>
    <w:rsid w:val="005A3D86"/>
    <w:rsid w:val="005A45D3"/>
    <w:rsid w:val="005A4840"/>
    <w:rsid w:val="005A5E1B"/>
    <w:rsid w:val="005A63D1"/>
    <w:rsid w:val="005A7BB4"/>
    <w:rsid w:val="005B0515"/>
    <w:rsid w:val="005B07A5"/>
    <w:rsid w:val="005B09CE"/>
    <w:rsid w:val="005B313B"/>
    <w:rsid w:val="005B337F"/>
    <w:rsid w:val="005B44A2"/>
    <w:rsid w:val="005B46A8"/>
    <w:rsid w:val="005B6B62"/>
    <w:rsid w:val="005B72D0"/>
    <w:rsid w:val="005C057C"/>
    <w:rsid w:val="005C18CD"/>
    <w:rsid w:val="005C2789"/>
    <w:rsid w:val="005C2D1D"/>
    <w:rsid w:val="005C3787"/>
    <w:rsid w:val="005C392B"/>
    <w:rsid w:val="005C393E"/>
    <w:rsid w:val="005C4512"/>
    <w:rsid w:val="005C4AFE"/>
    <w:rsid w:val="005C4EA6"/>
    <w:rsid w:val="005C5644"/>
    <w:rsid w:val="005C5C6F"/>
    <w:rsid w:val="005C5DDE"/>
    <w:rsid w:val="005C654E"/>
    <w:rsid w:val="005C6ED4"/>
    <w:rsid w:val="005C797B"/>
    <w:rsid w:val="005C7CAA"/>
    <w:rsid w:val="005C7D16"/>
    <w:rsid w:val="005D004B"/>
    <w:rsid w:val="005D0AAE"/>
    <w:rsid w:val="005D107F"/>
    <w:rsid w:val="005D1156"/>
    <w:rsid w:val="005D244E"/>
    <w:rsid w:val="005D4B84"/>
    <w:rsid w:val="005D4F57"/>
    <w:rsid w:val="005D51BA"/>
    <w:rsid w:val="005D52EF"/>
    <w:rsid w:val="005D53ED"/>
    <w:rsid w:val="005D5CD1"/>
    <w:rsid w:val="005D6253"/>
    <w:rsid w:val="005D7B98"/>
    <w:rsid w:val="005E09B1"/>
    <w:rsid w:val="005E197D"/>
    <w:rsid w:val="005E21E7"/>
    <w:rsid w:val="005E2593"/>
    <w:rsid w:val="005E294B"/>
    <w:rsid w:val="005E2CB8"/>
    <w:rsid w:val="005E3857"/>
    <w:rsid w:val="005E40F9"/>
    <w:rsid w:val="005E6443"/>
    <w:rsid w:val="005E6977"/>
    <w:rsid w:val="005E6B94"/>
    <w:rsid w:val="005E7CF1"/>
    <w:rsid w:val="005F0276"/>
    <w:rsid w:val="005F0A36"/>
    <w:rsid w:val="005F11B0"/>
    <w:rsid w:val="005F2F13"/>
    <w:rsid w:val="005F33BD"/>
    <w:rsid w:val="005F3452"/>
    <w:rsid w:val="005F3A07"/>
    <w:rsid w:val="005F486A"/>
    <w:rsid w:val="005F6AB9"/>
    <w:rsid w:val="005F721F"/>
    <w:rsid w:val="005F7D04"/>
    <w:rsid w:val="00600F55"/>
    <w:rsid w:val="00601379"/>
    <w:rsid w:val="00601E49"/>
    <w:rsid w:val="00603F6A"/>
    <w:rsid w:val="00604AA6"/>
    <w:rsid w:val="00605866"/>
    <w:rsid w:val="00605C7A"/>
    <w:rsid w:val="0060621B"/>
    <w:rsid w:val="006069AB"/>
    <w:rsid w:val="00606D3C"/>
    <w:rsid w:val="00610B13"/>
    <w:rsid w:val="0061153C"/>
    <w:rsid w:val="0061199A"/>
    <w:rsid w:val="00612606"/>
    <w:rsid w:val="00612C5C"/>
    <w:rsid w:val="0061332F"/>
    <w:rsid w:val="0061355D"/>
    <w:rsid w:val="006136DE"/>
    <w:rsid w:val="0061377E"/>
    <w:rsid w:val="00613C84"/>
    <w:rsid w:val="006140F5"/>
    <w:rsid w:val="0061420C"/>
    <w:rsid w:val="00614B1C"/>
    <w:rsid w:val="006152FB"/>
    <w:rsid w:val="00615FE8"/>
    <w:rsid w:val="00617157"/>
    <w:rsid w:val="0061761F"/>
    <w:rsid w:val="0061799D"/>
    <w:rsid w:val="00620117"/>
    <w:rsid w:val="00620562"/>
    <w:rsid w:val="00620E8B"/>
    <w:rsid w:val="00621025"/>
    <w:rsid w:val="00622898"/>
    <w:rsid w:val="00623414"/>
    <w:rsid w:val="00624279"/>
    <w:rsid w:val="006245F3"/>
    <w:rsid w:val="0062494C"/>
    <w:rsid w:val="00624BA9"/>
    <w:rsid w:val="00624F60"/>
    <w:rsid w:val="006259E8"/>
    <w:rsid w:val="00626555"/>
    <w:rsid w:val="006275C4"/>
    <w:rsid w:val="006277B6"/>
    <w:rsid w:val="006278CE"/>
    <w:rsid w:val="006306C5"/>
    <w:rsid w:val="006309B6"/>
    <w:rsid w:val="00631756"/>
    <w:rsid w:val="00631F1C"/>
    <w:rsid w:val="0063257F"/>
    <w:rsid w:val="006325CD"/>
    <w:rsid w:val="006325DC"/>
    <w:rsid w:val="00633798"/>
    <w:rsid w:val="00633A0E"/>
    <w:rsid w:val="006356FD"/>
    <w:rsid w:val="00635E96"/>
    <w:rsid w:val="0063619E"/>
    <w:rsid w:val="00636A45"/>
    <w:rsid w:val="00636AC9"/>
    <w:rsid w:val="00640025"/>
    <w:rsid w:val="00640080"/>
    <w:rsid w:val="0064013F"/>
    <w:rsid w:val="006415E6"/>
    <w:rsid w:val="00641825"/>
    <w:rsid w:val="006435F1"/>
    <w:rsid w:val="0064388A"/>
    <w:rsid w:val="006438C7"/>
    <w:rsid w:val="006443C2"/>
    <w:rsid w:val="006455EA"/>
    <w:rsid w:val="00645EB9"/>
    <w:rsid w:val="00646D24"/>
    <w:rsid w:val="006471A6"/>
    <w:rsid w:val="006513D1"/>
    <w:rsid w:val="00653077"/>
    <w:rsid w:val="0065388E"/>
    <w:rsid w:val="00653E53"/>
    <w:rsid w:val="0065418B"/>
    <w:rsid w:val="00654894"/>
    <w:rsid w:val="0065623F"/>
    <w:rsid w:val="0065739A"/>
    <w:rsid w:val="00657C49"/>
    <w:rsid w:val="006621BC"/>
    <w:rsid w:val="0066267E"/>
    <w:rsid w:val="00663008"/>
    <w:rsid w:val="00663E01"/>
    <w:rsid w:val="00664423"/>
    <w:rsid w:val="00664432"/>
    <w:rsid w:val="00664C72"/>
    <w:rsid w:val="00664DC3"/>
    <w:rsid w:val="006652E2"/>
    <w:rsid w:val="00666CD8"/>
    <w:rsid w:val="006673A9"/>
    <w:rsid w:val="00671C16"/>
    <w:rsid w:val="00671F44"/>
    <w:rsid w:val="006728A9"/>
    <w:rsid w:val="00674808"/>
    <w:rsid w:val="006748D4"/>
    <w:rsid w:val="00674961"/>
    <w:rsid w:val="00676434"/>
    <w:rsid w:val="00676622"/>
    <w:rsid w:val="00681DF0"/>
    <w:rsid w:val="00682531"/>
    <w:rsid w:val="0068310F"/>
    <w:rsid w:val="006838B2"/>
    <w:rsid w:val="00684B97"/>
    <w:rsid w:val="00687D96"/>
    <w:rsid w:val="0069039D"/>
    <w:rsid w:val="006904F3"/>
    <w:rsid w:val="006906AE"/>
    <w:rsid w:val="0069187C"/>
    <w:rsid w:val="006920D9"/>
    <w:rsid w:val="006920FB"/>
    <w:rsid w:val="00692F46"/>
    <w:rsid w:val="0069335C"/>
    <w:rsid w:val="0069508E"/>
    <w:rsid w:val="006965A4"/>
    <w:rsid w:val="00696726"/>
    <w:rsid w:val="006969D8"/>
    <w:rsid w:val="00696D90"/>
    <w:rsid w:val="006974E5"/>
    <w:rsid w:val="006A02FD"/>
    <w:rsid w:val="006A0AA4"/>
    <w:rsid w:val="006A0E8E"/>
    <w:rsid w:val="006A1146"/>
    <w:rsid w:val="006A2881"/>
    <w:rsid w:val="006A2B09"/>
    <w:rsid w:val="006A3BB9"/>
    <w:rsid w:val="006A4BF3"/>
    <w:rsid w:val="006A7389"/>
    <w:rsid w:val="006A7B5A"/>
    <w:rsid w:val="006B0D11"/>
    <w:rsid w:val="006B0DE6"/>
    <w:rsid w:val="006B15DC"/>
    <w:rsid w:val="006B3091"/>
    <w:rsid w:val="006B335F"/>
    <w:rsid w:val="006B3AEB"/>
    <w:rsid w:val="006B3B0E"/>
    <w:rsid w:val="006B3B3C"/>
    <w:rsid w:val="006B3B9F"/>
    <w:rsid w:val="006B4C93"/>
    <w:rsid w:val="006B5C45"/>
    <w:rsid w:val="006B6E42"/>
    <w:rsid w:val="006B755F"/>
    <w:rsid w:val="006C06B3"/>
    <w:rsid w:val="006C10A6"/>
    <w:rsid w:val="006C11A9"/>
    <w:rsid w:val="006C2100"/>
    <w:rsid w:val="006C2292"/>
    <w:rsid w:val="006C24AE"/>
    <w:rsid w:val="006C2756"/>
    <w:rsid w:val="006C2C84"/>
    <w:rsid w:val="006C3483"/>
    <w:rsid w:val="006C40B7"/>
    <w:rsid w:val="006C503B"/>
    <w:rsid w:val="006C59A4"/>
    <w:rsid w:val="006C71BB"/>
    <w:rsid w:val="006C7AD6"/>
    <w:rsid w:val="006D01F1"/>
    <w:rsid w:val="006D1619"/>
    <w:rsid w:val="006D1C9C"/>
    <w:rsid w:val="006D2CAF"/>
    <w:rsid w:val="006D30A8"/>
    <w:rsid w:val="006D35A8"/>
    <w:rsid w:val="006D3C59"/>
    <w:rsid w:val="006D52E8"/>
    <w:rsid w:val="006D7E9A"/>
    <w:rsid w:val="006E0438"/>
    <w:rsid w:val="006E0558"/>
    <w:rsid w:val="006E0972"/>
    <w:rsid w:val="006E0AEA"/>
    <w:rsid w:val="006E208A"/>
    <w:rsid w:val="006E2CCD"/>
    <w:rsid w:val="006E2CDE"/>
    <w:rsid w:val="006E3D4F"/>
    <w:rsid w:val="006E3E46"/>
    <w:rsid w:val="006E3F15"/>
    <w:rsid w:val="006E4624"/>
    <w:rsid w:val="006E64E0"/>
    <w:rsid w:val="006F1DE7"/>
    <w:rsid w:val="006F3CCE"/>
    <w:rsid w:val="006F4070"/>
    <w:rsid w:val="006F4847"/>
    <w:rsid w:val="006F53A1"/>
    <w:rsid w:val="006F5B67"/>
    <w:rsid w:val="006F67B5"/>
    <w:rsid w:val="006F6DD2"/>
    <w:rsid w:val="006F724B"/>
    <w:rsid w:val="0070120E"/>
    <w:rsid w:val="00701D55"/>
    <w:rsid w:val="007022F4"/>
    <w:rsid w:val="007028C0"/>
    <w:rsid w:val="00702B3A"/>
    <w:rsid w:val="00703262"/>
    <w:rsid w:val="00704327"/>
    <w:rsid w:val="007045DD"/>
    <w:rsid w:val="0070494A"/>
    <w:rsid w:val="007051BF"/>
    <w:rsid w:val="007058F0"/>
    <w:rsid w:val="007059EE"/>
    <w:rsid w:val="00705BAE"/>
    <w:rsid w:val="00706B9D"/>
    <w:rsid w:val="00710014"/>
    <w:rsid w:val="00710AC2"/>
    <w:rsid w:val="00712422"/>
    <w:rsid w:val="007126E4"/>
    <w:rsid w:val="00714C15"/>
    <w:rsid w:val="007152B4"/>
    <w:rsid w:val="0071662A"/>
    <w:rsid w:val="007175CE"/>
    <w:rsid w:val="00720D56"/>
    <w:rsid w:val="0072154E"/>
    <w:rsid w:val="00721F34"/>
    <w:rsid w:val="007232A7"/>
    <w:rsid w:val="00723463"/>
    <w:rsid w:val="00723A11"/>
    <w:rsid w:val="00723D3E"/>
    <w:rsid w:val="007240C8"/>
    <w:rsid w:val="007242DE"/>
    <w:rsid w:val="00725471"/>
    <w:rsid w:val="00725DA8"/>
    <w:rsid w:val="007279FA"/>
    <w:rsid w:val="007301BA"/>
    <w:rsid w:val="00730439"/>
    <w:rsid w:val="007309AC"/>
    <w:rsid w:val="00731158"/>
    <w:rsid w:val="00731462"/>
    <w:rsid w:val="007317B6"/>
    <w:rsid w:val="00731C3B"/>
    <w:rsid w:val="00731CF7"/>
    <w:rsid w:val="007321A6"/>
    <w:rsid w:val="007328BC"/>
    <w:rsid w:val="00733258"/>
    <w:rsid w:val="00733335"/>
    <w:rsid w:val="007337E6"/>
    <w:rsid w:val="00735434"/>
    <w:rsid w:val="00736A5B"/>
    <w:rsid w:val="0074040E"/>
    <w:rsid w:val="00740434"/>
    <w:rsid w:val="0074058F"/>
    <w:rsid w:val="007417D3"/>
    <w:rsid w:val="00741BD0"/>
    <w:rsid w:val="007436E9"/>
    <w:rsid w:val="00745272"/>
    <w:rsid w:val="00746473"/>
    <w:rsid w:val="0074686E"/>
    <w:rsid w:val="00747BC8"/>
    <w:rsid w:val="0075010D"/>
    <w:rsid w:val="00750B0B"/>
    <w:rsid w:val="007518BB"/>
    <w:rsid w:val="00752246"/>
    <w:rsid w:val="0075253F"/>
    <w:rsid w:val="0075382E"/>
    <w:rsid w:val="007539FC"/>
    <w:rsid w:val="00753AF7"/>
    <w:rsid w:val="00754092"/>
    <w:rsid w:val="00754954"/>
    <w:rsid w:val="0075522B"/>
    <w:rsid w:val="00756CDC"/>
    <w:rsid w:val="0076163D"/>
    <w:rsid w:val="00761B04"/>
    <w:rsid w:val="00762358"/>
    <w:rsid w:val="00763B64"/>
    <w:rsid w:val="00764DE8"/>
    <w:rsid w:val="0077149C"/>
    <w:rsid w:val="0077201C"/>
    <w:rsid w:val="00772DD2"/>
    <w:rsid w:val="00773081"/>
    <w:rsid w:val="00774726"/>
    <w:rsid w:val="00774E14"/>
    <w:rsid w:val="0077538B"/>
    <w:rsid w:val="007772C7"/>
    <w:rsid w:val="0077747F"/>
    <w:rsid w:val="00777C67"/>
    <w:rsid w:val="00777DD7"/>
    <w:rsid w:val="00777E0D"/>
    <w:rsid w:val="0078044A"/>
    <w:rsid w:val="0078056D"/>
    <w:rsid w:val="007807C6"/>
    <w:rsid w:val="00780F35"/>
    <w:rsid w:val="00781481"/>
    <w:rsid w:val="00781AD6"/>
    <w:rsid w:val="00782486"/>
    <w:rsid w:val="00783A7C"/>
    <w:rsid w:val="00783CFE"/>
    <w:rsid w:val="007847A8"/>
    <w:rsid w:val="0078504A"/>
    <w:rsid w:val="00785C86"/>
    <w:rsid w:val="00787435"/>
    <w:rsid w:val="00787C1D"/>
    <w:rsid w:val="00790101"/>
    <w:rsid w:val="00791D2D"/>
    <w:rsid w:val="00792CF3"/>
    <w:rsid w:val="00794243"/>
    <w:rsid w:val="0079463E"/>
    <w:rsid w:val="00795643"/>
    <w:rsid w:val="007960AC"/>
    <w:rsid w:val="007964CF"/>
    <w:rsid w:val="0079651D"/>
    <w:rsid w:val="00797225"/>
    <w:rsid w:val="007A042B"/>
    <w:rsid w:val="007A0997"/>
    <w:rsid w:val="007A128F"/>
    <w:rsid w:val="007A200A"/>
    <w:rsid w:val="007A31B9"/>
    <w:rsid w:val="007A3368"/>
    <w:rsid w:val="007A4B98"/>
    <w:rsid w:val="007A50FA"/>
    <w:rsid w:val="007A516D"/>
    <w:rsid w:val="007A548E"/>
    <w:rsid w:val="007A58A5"/>
    <w:rsid w:val="007A595B"/>
    <w:rsid w:val="007A5FA3"/>
    <w:rsid w:val="007B0384"/>
    <w:rsid w:val="007B03CE"/>
    <w:rsid w:val="007B0E49"/>
    <w:rsid w:val="007B1233"/>
    <w:rsid w:val="007B21BE"/>
    <w:rsid w:val="007B3422"/>
    <w:rsid w:val="007B351B"/>
    <w:rsid w:val="007B38A6"/>
    <w:rsid w:val="007B483E"/>
    <w:rsid w:val="007B48A4"/>
    <w:rsid w:val="007B511B"/>
    <w:rsid w:val="007B6AAA"/>
    <w:rsid w:val="007B6E12"/>
    <w:rsid w:val="007B796B"/>
    <w:rsid w:val="007B7F73"/>
    <w:rsid w:val="007C03C7"/>
    <w:rsid w:val="007C060D"/>
    <w:rsid w:val="007C0BB4"/>
    <w:rsid w:val="007C12A3"/>
    <w:rsid w:val="007C18D2"/>
    <w:rsid w:val="007C2952"/>
    <w:rsid w:val="007C2A23"/>
    <w:rsid w:val="007C2E76"/>
    <w:rsid w:val="007C31BD"/>
    <w:rsid w:val="007C32CF"/>
    <w:rsid w:val="007C3566"/>
    <w:rsid w:val="007C35A4"/>
    <w:rsid w:val="007C3EA2"/>
    <w:rsid w:val="007C4E84"/>
    <w:rsid w:val="007C6D13"/>
    <w:rsid w:val="007C70F8"/>
    <w:rsid w:val="007C74E4"/>
    <w:rsid w:val="007C7943"/>
    <w:rsid w:val="007C7ED1"/>
    <w:rsid w:val="007D16EB"/>
    <w:rsid w:val="007D1BDE"/>
    <w:rsid w:val="007D2865"/>
    <w:rsid w:val="007D3224"/>
    <w:rsid w:val="007D365C"/>
    <w:rsid w:val="007D37C6"/>
    <w:rsid w:val="007D3F5A"/>
    <w:rsid w:val="007D6738"/>
    <w:rsid w:val="007D7332"/>
    <w:rsid w:val="007D7CF7"/>
    <w:rsid w:val="007E0533"/>
    <w:rsid w:val="007E0AB8"/>
    <w:rsid w:val="007E22DD"/>
    <w:rsid w:val="007E2970"/>
    <w:rsid w:val="007E3BFA"/>
    <w:rsid w:val="007E3EA0"/>
    <w:rsid w:val="007E5560"/>
    <w:rsid w:val="007E6504"/>
    <w:rsid w:val="007F25D8"/>
    <w:rsid w:val="007F2AF5"/>
    <w:rsid w:val="007F2E33"/>
    <w:rsid w:val="007F2F56"/>
    <w:rsid w:val="007F3223"/>
    <w:rsid w:val="007F3326"/>
    <w:rsid w:val="007F338C"/>
    <w:rsid w:val="007F3A5C"/>
    <w:rsid w:val="007F56CE"/>
    <w:rsid w:val="007F5FFF"/>
    <w:rsid w:val="007F630B"/>
    <w:rsid w:val="007F6E12"/>
    <w:rsid w:val="007F7CBE"/>
    <w:rsid w:val="007F7EEC"/>
    <w:rsid w:val="00800773"/>
    <w:rsid w:val="0080132B"/>
    <w:rsid w:val="00803719"/>
    <w:rsid w:val="00803A4C"/>
    <w:rsid w:val="00803BB9"/>
    <w:rsid w:val="00804251"/>
    <w:rsid w:val="008046E2"/>
    <w:rsid w:val="0080514A"/>
    <w:rsid w:val="00805500"/>
    <w:rsid w:val="008059B9"/>
    <w:rsid w:val="00805CEA"/>
    <w:rsid w:val="008067BE"/>
    <w:rsid w:val="00807958"/>
    <w:rsid w:val="00812088"/>
    <w:rsid w:val="00812380"/>
    <w:rsid w:val="008135C4"/>
    <w:rsid w:val="0081440B"/>
    <w:rsid w:val="00815198"/>
    <w:rsid w:val="00815EAC"/>
    <w:rsid w:val="00816B8A"/>
    <w:rsid w:val="00816E38"/>
    <w:rsid w:val="00817502"/>
    <w:rsid w:val="00817F29"/>
    <w:rsid w:val="00821453"/>
    <w:rsid w:val="00821BB7"/>
    <w:rsid w:val="00822000"/>
    <w:rsid w:val="00822245"/>
    <w:rsid w:val="00822A3C"/>
    <w:rsid w:val="008237FD"/>
    <w:rsid w:val="00825518"/>
    <w:rsid w:val="00827385"/>
    <w:rsid w:val="00830F9B"/>
    <w:rsid w:val="00832D74"/>
    <w:rsid w:val="0083332F"/>
    <w:rsid w:val="00834749"/>
    <w:rsid w:val="0083489F"/>
    <w:rsid w:val="008353E9"/>
    <w:rsid w:val="00836B51"/>
    <w:rsid w:val="0083741E"/>
    <w:rsid w:val="0083773E"/>
    <w:rsid w:val="00841179"/>
    <w:rsid w:val="008416CE"/>
    <w:rsid w:val="00841AD0"/>
    <w:rsid w:val="00841FDF"/>
    <w:rsid w:val="00842E4C"/>
    <w:rsid w:val="00842EEC"/>
    <w:rsid w:val="00843B94"/>
    <w:rsid w:val="008441EB"/>
    <w:rsid w:val="00845074"/>
    <w:rsid w:val="00845726"/>
    <w:rsid w:val="008457BD"/>
    <w:rsid w:val="008458E3"/>
    <w:rsid w:val="00846716"/>
    <w:rsid w:val="00847103"/>
    <w:rsid w:val="008478EC"/>
    <w:rsid w:val="00847968"/>
    <w:rsid w:val="00851418"/>
    <w:rsid w:val="008517BB"/>
    <w:rsid w:val="0085250C"/>
    <w:rsid w:val="00852757"/>
    <w:rsid w:val="008529BE"/>
    <w:rsid w:val="008535D7"/>
    <w:rsid w:val="00853C23"/>
    <w:rsid w:val="0085417E"/>
    <w:rsid w:val="0085526A"/>
    <w:rsid w:val="0085536C"/>
    <w:rsid w:val="00855BCE"/>
    <w:rsid w:val="00856193"/>
    <w:rsid w:val="008566BB"/>
    <w:rsid w:val="00856D3C"/>
    <w:rsid w:val="00857FC8"/>
    <w:rsid w:val="008608EF"/>
    <w:rsid w:val="00861BE4"/>
    <w:rsid w:val="00862DD0"/>
    <w:rsid w:val="00863471"/>
    <w:rsid w:val="0086403A"/>
    <w:rsid w:val="008645FA"/>
    <w:rsid w:val="00865D79"/>
    <w:rsid w:val="00866C12"/>
    <w:rsid w:val="00866C39"/>
    <w:rsid w:val="008672CE"/>
    <w:rsid w:val="00867FB8"/>
    <w:rsid w:val="00870D95"/>
    <w:rsid w:val="00870F0E"/>
    <w:rsid w:val="008727D2"/>
    <w:rsid w:val="00873003"/>
    <w:rsid w:val="0087536B"/>
    <w:rsid w:val="008769F2"/>
    <w:rsid w:val="00876D76"/>
    <w:rsid w:val="00876E26"/>
    <w:rsid w:val="0087728F"/>
    <w:rsid w:val="008773A9"/>
    <w:rsid w:val="00881BB2"/>
    <w:rsid w:val="00881C66"/>
    <w:rsid w:val="00882187"/>
    <w:rsid w:val="00882BCB"/>
    <w:rsid w:val="00883CF5"/>
    <w:rsid w:val="008844B2"/>
    <w:rsid w:val="008844F3"/>
    <w:rsid w:val="00884FBF"/>
    <w:rsid w:val="0088500F"/>
    <w:rsid w:val="0089113E"/>
    <w:rsid w:val="008918C1"/>
    <w:rsid w:val="008918FC"/>
    <w:rsid w:val="00891DE0"/>
    <w:rsid w:val="00892678"/>
    <w:rsid w:val="00893099"/>
    <w:rsid w:val="00893E18"/>
    <w:rsid w:val="00893E3C"/>
    <w:rsid w:val="00893E5F"/>
    <w:rsid w:val="00893F0B"/>
    <w:rsid w:val="00894075"/>
    <w:rsid w:val="008941E9"/>
    <w:rsid w:val="00894F22"/>
    <w:rsid w:val="00895105"/>
    <w:rsid w:val="0089564F"/>
    <w:rsid w:val="008962EE"/>
    <w:rsid w:val="008967E8"/>
    <w:rsid w:val="00896ECC"/>
    <w:rsid w:val="008976A0"/>
    <w:rsid w:val="008A0ECE"/>
    <w:rsid w:val="008A1405"/>
    <w:rsid w:val="008A204F"/>
    <w:rsid w:val="008A2346"/>
    <w:rsid w:val="008A3054"/>
    <w:rsid w:val="008A33A3"/>
    <w:rsid w:val="008A39BD"/>
    <w:rsid w:val="008A54C6"/>
    <w:rsid w:val="008A5878"/>
    <w:rsid w:val="008A5955"/>
    <w:rsid w:val="008A5FFA"/>
    <w:rsid w:val="008A6689"/>
    <w:rsid w:val="008A7B3F"/>
    <w:rsid w:val="008B0CC9"/>
    <w:rsid w:val="008B1237"/>
    <w:rsid w:val="008B12F3"/>
    <w:rsid w:val="008B2AE4"/>
    <w:rsid w:val="008B475B"/>
    <w:rsid w:val="008B47F1"/>
    <w:rsid w:val="008B54B1"/>
    <w:rsid w:val="008B6036"/>
    <w:rsid w:val="008B65E0"/>
    <w:rsid w:val="008B67FF"/>
    <w:rsid w:val="008B7059"/>
    <w:rsid w:val="008B7E72"/>
    <w:rsid w:val="008C0195"/>
    <w:rsid w:val="008C04D8"/>
    <w:rsid w:val="008C082E"/>
    <w:rsid w:val="008C0B95"/>
    <w:rsid w:val="008C211A"/>
    <w:rsid w:val="008C2180"/>
    <w:rsid w:val="008C2562"/>
    <w:rsid w:val="008C2BDE"/>
    <w:rsid w:val="008C3D06"/>
    <w:rsid w:val="008C3FC8"/>
    <w:rsid w:val="008C4AEB"/>
    <w:rsid w:val="008C5DE5"/>
    <w:rsid w:val="008C629B"/>
    <w:rsid w:val="008C6AD0"/>
    <w:rsid w:val="008C717F"/>
    <w:rsid w:val="008C7183"/>
    <w:rsid w:val="008D06D4"/>
    <w:rsid w:val="008D0BBA"/>
    <w:rsid w:val="008D1311"/>
    <w:rsid w:val="008D1C37"/>
    <w:rsid w:val="008D2642"/>
    <w:rsid w:val="008D320E"/>
    <w:rsid w:val="008D390E"/>
    <w:rsid w:val="008D41F7"/>
    <w:rsid w:val="008D43CE"/>
    <w:rsid w:val="008D5921"/>
    <w:rsid w:val="008D5A87"/>
    <w:rsid w:val="008D6178"/>
    <w:rsid w:val="008E048B"/>
    <w:rsid w:val="008E1610"/>
    <w:rsid w:val="008E2049"/>
    <w:rsid w:val="008E30E8"/>
    <w:rsid w:val="008E3FAA"/>
    <w:rsid w:val="008E4496"/>
    <w:rsid w:val="008E5E34"/>
    <w:rsid w:val="008E60D0"/>
    <w:rsid w:val="008E67EA"/>
    <w:rsid w:val="008E6925"/>
    <w:rsid w:val="008E7CBC"/>
    <w:rsid w:val="008E7D08"/>
    <w:rsid w:val="008F0165"/>
    <w:rsid w:val="008F03CC"/>
    <w:rsid w:val="008F0519"/>
    <w:rsid w:val="008F2A05"/>
    <w:rsid w:val="008F5948"/>
    <w:rsid w:val="008F5E93"/>
    <w:rsid w:val="008F68CC"/>
    <w:rsid w:val="008F74FB"/>
    <w:rsid w:val="008F75DF"/>
    <w:rsid w:val="008F7F3D"/>
    <w:rsid w:val="00900474"/>
    <w:rsid w:val="0090247E"/>
    <w:rsid w:val="0090262D"/>
    <w:rsid w:val="00902C17"/>
    <w:rsid w:val="009031EC"/>
    <w:rsid w:val="00903253"/>
    <w:rsid w:val="00903DA4"/>
    <w:rsid w:val="00904247"/>
    <w:rsid w:val="0090553D"/>
    <w:rsid w:val="00905BE3"/>
    <w:rsid w:val="00905D7D"/>
    <w:rsid w:val="00906905"/>
    <w:rsid w:val="009069F0"/>
    <w:rsid w:val="00906A6B"/>
    <w:rsid w:val="009076AA"/>
    <w:rsid w:val="00907DBF"/>
    <w:rsid w:val="00910A4B"/>
    <w:rsid w:val="00910BDB"/>
    <w:rsid w:val="00911CBE"/>
    <w:rsid w:val="00912D7F"/>
    <w:rsid w:val="00912E53"/>
    <w:rsid w:val="00912F49"/>
    <w:rsid w:val="009133B5"/>
    <w:rsid w:val="00914821"/>
    <w:rsid w:val="00914EB1"/>
    <w:rsid w:val="009157EE"/>
    <w:rsid w:val="00915F35"/>
    <w:rsid w:val="00916445"/>
    <w:rsid w:val="009165A0"/>
    <w:rsid w:val="00916966"/>
    <w:rsid w:val="00917701"/>
    <w:rsid w:val="0092265E"/>
    <w:rsid w:val="0092289D"/>
    <w:rsid w:val="00922B30"/>
    <w:rsid w:val="009232FE"/>
    <w:rsid w:val="00923E21"/>
    <w:rsid w:val="00924C47"/>
    <w:rsid w:val="00925641"/>
    <w:rsid w:val="00925B62"/>
    <w:rsid w:val="009272A9"/>
    <w:rsid w:val="00934B70"/>
    <w:rsid w:val="009351A2"/>
    <w:rsid w:val="00935CD4"/>
    <w:rsid w:val="0093602D"/>
    <w:rsid w:val="009362EB"/>
    <w:rsid w:val="009370A7"/>
    <w:rsid w:val="009373C8"/>
    <w:rsid w:val="00937A0A"/>
    <w:rsid w:val="009404A8"/>
    <w:rsid w:val="00940C40"/>
    <w:rsid w:val="00940E8C"/>
    <w:rsid w:val="00941358"/>
    <w:rsid w:val="009414C2"/>
    <w:rsid w:val="009415D1"/>
    <w:rsid w:val="00941DF3"/>
    <w:rsid w:val="00943C4C"/>
    <w:rsid w:val="00943F3C"/>
    <w:rsid w:val="00945026"/>
    <w:rsid w:val="00945BBC"/>
    <w:rsid w:val="0094720E"/>
    <w:rsid w:val="0095149B"/>
    <w:rsid w:val="00952C58"/>
    <w:rsid w:val="00953473"/>
    <w:rsid w:val="0095480B"/>
    <w:rsid w:val="009562F6"/>
    <w:rsid w:val="009576B9"/>
    <w:rsid w:val="009628C2"/>
    <w:rsid w:val="00962E26"/>
    <w:rsid w:val="00962EC1"/>
    <w:rsid w:val="00964537"/>
    <w:rsid w:val="00964851"/>
    <w:rsid w:val="00964E55"/>
    <w:rsid w:val="00964F33"/>
    <w:rsid w:val="00965518"/>
    <w:rsid w:val="009656A4"/>
    <w:rsid w:val="00966484"/>
    <w:rsid w:val="00967E79"/>
    <w:rsid w:val="0097006E"/>
    <w:rsid w:val="00970238"/>
    <w:rsid w:val="00971916"/>
    <w:rsid w:val="00971ABB"/>
    <w:rsid w:val="00971F89"/>
    <w:rsid w:val="009727F6"/>
    <w:rsid w:val="00973032"/>
    <w:rsid w:val="0097326F"/>
    <w:rsid w:val="00973338"/>
    <w:rsid w:val="00975920"/>
    <w:rsid w:val="00975C2F"/>
    <w:rsid w:val="009763EC"/>
    <w:rsid w:val="00976E80"/>
    <w:rsid w:val="00977C15"/>
    <w:rsid w:val="009802A7"/>
    <w:rsid w:val="00980D39"/>
    <w:rsid w:val="00982121"/>
    <w:rsid w:val="00983099"/>
    <w:rsid w:val="00983A45"/>
    <w:rsid w:val="00983A5F"/>
    <w:rsid w:val="009854F6"/>
    <w:rsid w:val="009858D5"/>
    <w:rsid w:val="00985E23"/>
    <w:rsid w:val="00985F04"/>
    <w:rsid w:val="00987D6C"/>
    <w:rsid w:val="009912A7"/>
    <w:rsid w:val="009916B1"/>
    <w:rsid w:val="00992187"/>
    <w:rsid w:val="00992693"/>
    <w:rsid w:val="0099387E"/>
    <w:rsid w:val="0099416C"/>
    <w:rsid w:val="00995431"/>
    <w:rsid w:val="0099643F"/>
    <w:rsid w:val="009968A8"/>
    <w:rsid w:val="00996B97"/>
    <w:rsid w:val="00996D4D"/>
    <w:rsid w:val="009A01A2"/>
    <w:rsid w:val="009A124B"/>
    <w:rsid w:val="009A15E7"/>
    <w:rsid w:val="009A1BD2"/>
    <w:rsid w:val="009A1CB8"/>
    <w:rsid w:val="009A29CB"/>
    <w:rsid w:val="009A29E4"/>
    <w:rsid w:val="009A3BAA"/>
    <w:rsid w:val="009A4C3E"/>
    <w:rsid w:val="009A524F"/>
    <w:rsid w:val="009A5D72"/>
    <w:rsid w:val="009A75F0"/>
    <w:rsid w:val="009A77D0"/>
    <w:rsid w:val="009A7E09"/>
    <w:rsid w:val="009B00D6"/>
    <w:rsid w:val="009B0778"/>
    <w:rsid w:val="009B1397"/>
    <w:rsid w:val="009B2737"/>
    <w:rsid w:val="009B2926"/>
    <w:rsid w:val="009B316E"/>
    <w:rsid w:val="009B3707"/>
    <w:rsid w:val="009B4564"/>
    <w:rsid w:val="009B62DD"/>
    <w:rsid w:val="009B77F9"/>
    <w:rsid w:val="009C014C"/>
    <w:rsid w:val="009C064A"/>
    <w:rsid w:val="009C240D"/>
    <w:rsid w:val="009C2E5C"/>
    <w:rsid w:val="009C3EC4"/>
    <w:rsid w:val="009C3FD4"/>
    <w:rsid w:val="009C53AA"/>
    <w:rsid w:val="009C5CEE"/>
    <w:rsid w:val="009C61C6"/>
    <w:rsid w:val="009C6757"/>
    <w:rsid w:val="009C75F5"/>
    <w:rsid w:val="009D0264"/>
    <w:rsid w:val="009D1366"/>
    <w:rsid w:val="009D13C2"/>
    <w:rsid w:val="009D159A"/>
    <w:rsid w:val="009D1869"/>
    <w:rsid w:val="009D2085"/>
    <w:rsid w:val="009D29DE"/>
    <w:rsid w:val="009D4686"/>
    <w:rsid w:val="009D4745"/>
    <w:rsid w:val="009D5979"/>
    <w:rsid w:val="009D5C37"/>
    <w:rsid w:val="009D71FB"/>
    <w:rsid w:val="009D7375"/>
    <w:rsid w:val="009D7C9D"/>
    <w:rsid w:val="009D7F76"/>
    <w:rsid w:val="009E01B8"/>
    <w:rsid w:val="009E029E"/>
    <w:rsid w:val="009E0713"/>
    <w:rsid w:val="009E2B6A"/>
    <w:rsid w:val="009E5A7E"/>
    <w:rsid w:val="009E621E"/>
    <w:rsid w:val="009E67C3"/>
    <w:rsid w:val="009E7425"/>
    <w:rsid w:val="009F081F"/>
    <w:rsid w:val="009F0A24"/>
    <w:rsid w:val="009F13B1"/>
    <w:rsid w:val="009F2665"/>
    <w:rsid w:val="009F3C7A"/>
    <w:rsid w:val="009F4E99"/>
    <w:rsid w:val="009F7117"/>
    <w:rsid w:val="009F7743"/>
    <w:rsid w:val="00A01240"/>
    <w:rsid w:val="00A01AE3"/>
    <w:rsid w:val="00A01FA5"/>
    <w:rsid w:val="00A025CE"/>
    <w:rsid w:val="00A043FB"/>
    <w:rsid w:val="00A04C07"/>
    <w:rsid w:val="00A05579"/>
    <w:rsid w:val="00A0689F"/>
    <w:rsid w:val="00A06FEB"/>
    <w:rsid w:val="00A0701F"/>
    <w:rsid w:val="00A071BE"/>
    <w:rsid w:val="00A07768"/>
    <w:rsid w:val="00A10074"/>
    <w:rsid w:val="00A10E9B"/>
    <w:rsid w:val="00A12943"/>
    <w:rsid w:val="00A134CA"/>
    <w:rsid w:val="00A14BEA"/>
    <w:rsid w:val="00A152F2"/>
    <w:rsid w:val="00A16292"/>
    <w:rsid w:val="00A200B7"/>
    <w:rsid w:val="00A202AB"/>
    <w:rsid w:val="00A212A7"/>
    <w:rsid w:val="00A217EF"/>
    <w:rsid w:val="00A233B8"/>
    <w:rsid w:val="00A24A53"/>
    <w:rsid w:val="00A2508D"/>
    <w:rsid w:val="00A2557B"/>
    <w:rsid w:val="00A2668C"/>
    <w:rsid w:val="00A2670A"/>
    <w:rsid w:val="00A303A4"/>
    <w:rsid w:val="00A30C6D"/>
    <w:rsid w:val="00A311E6"/>
    <w:rsid w:val="00A341B1"/>
    <w:rsid w:val="00A3439D"/>
    <w:rsid w:val="00A348CF"/>
    <w:rsid w:val="00A34BC7"/>
    <w:rsid w:val="00A34BF0"/>
    <w:rsid w:val="00A357C8"/>
    <w:rsid w:val="00A35946"/>
    <w:rsid w:val="00A35E10"/>
    <w:rsid w:val="00A35F85"/>
    <w:rsid w:val="00A36EDB"/>
    <w:rsid w:val="00A3796F"/>
    <w:rsid w:val="00A40B02"/>
    <w:rsid w:val="00A41FB6"/>
    <w:rsid w:val="00A42353"/>
    <w:rsid w:val="00A43012"/>
    <w:rsid w:val="00A43D65"/>
    <w:rsid w:val="00A44393"/>
    <w:rsid w:val="00A44B83"/>
    <w:rsid w:val="00A456EB"/>
    <w:rsid w:val="00A46697"/>
    <w:rsid w:val="00A4680B"/>
    <w:rsid w:val="00A46A68"/>
    <w:rsid w:val="00A46B9C"/>
    <w:rsid w:val="00A46EE7"/>
    <w:rsid w:val="00A52B58"/>
    <w:rsid w:val="00A53EED"/>
    <w:rsid w:val="00A5523D"/>
    <w:rsid w:val="00A55A79"/>
    <w:rsid w:val="00A56B47"/>
    <w:rsid w:val="00A57A19"/>
    <w:rsid w:val="00A57D8C"/>
    <w:rsid w:val="00A57E72"/>
    <w:rsid w:val="00A60634"/>
    <w:rsid w:val="00A606D0"/>
    <w:rsid w:val="00A61B35"/>
    <w:rsid w:val="00A6242D"/>
    <w:rsid w:val="00A63996"/>
    <w:rsid w:val="00A6422A"/>
    <w:rsid w:val="00A65205"/>
    <w:rsid w:val="00A6660C"/>
    <w:rsid w:val="00A66AB3"/>
    <w:rsid w:val="00A6735A"/>
    <w:rsid w:val="00A67AAE"/>
    <w:rsid w:val="00A70144"/>
    <w:rsid w:val="00A70732"/>
    <w:rsid w:val="00A70F49"/>
    <w:rsid w:val="00A71A8B"/>
    <w:rsid w:val="00A72B3B"/>
    <w:rsid w:val="00A74AC4"/>
    <w:rsid w:val="00A765BD"/>
    <w:rsid w:val="00A76BE3"/>
    <w:rsid w:val="00A771B9"/>
    <w:rsid w:val="00A77B4C"/>
    <w:rsid w:val="00A806E8"/>
    <w:rsid w:val="00A80A96"/>
    <w:rsid w:val="00A80FD0"/>
    <w:rsid w:val="00A8129B"/>
    <w:rsid w:val="00A819C2"/>
    <w:rsid w:val="00A822E4"/>
    <w:rsid w:val="00A82641"/>
    <w:rsid w:val="00A834F0"/>
    <w:rsid w:val="00A8371F"/>
    <w:rsid w:val="00A84CFB"/>
    <w:rsid w:val="00A850E3"/>
    <w:rsid w:val="00A85743"/>
    <w:rsid w:val="00A861A9"/>
    <w:rsid w:val="00A871F1"/>
    <w:rsid w:val="00A90C8E"/>
    <w:rsid w:val="00A912C4"/>
    <w:rsid w:val="00A91899"/>
    <w:rsid w:val="00A92124"/>
    <w:rsid w:val="00A930B7"/>
    <w:rsid w:val="00A9374F"/>
    <w:rsid w:val="00A9449D"/>
    <w:rsid w:val="00A94635"/>
    <w:rsid w:val="00A94DC1"/>
    <w:rsid w:val="00A9675F"/>
    <w:rsid w:val="00A97B8B"/>
    <w:rsid w:val="00A97E2A"/>
    <w:rsid w:val="00AA00CB"/>
    <w:rsid w:val="00AA06B3"/>
    <w:rsid w:val="00AA0924"/>
    <w:rsid w:val="00AA0A0D"/>
    <w:rsid w:val="00AA1B09"/>
    <w:rsid w:val="00AA1BB1"/>
    <w:rsid w:val="00AA3C7F"/>
    <w:rsid w:val="00AA3DC9"/>
    <w:rsid w:val="00AA3FFA"/>
    <w:rsid w:val="00AA45C5"/>
    <w:rsid w:val="00AA6029"/>
    <w:rsid w:val="00AA676D"/>
    <w:rsid w:val="00AA6B3B"/>
    <w:rsid w:val="00AA7D9D"/>
    <w:rsid w:val="00AA7DD1"/>
    <w:rsid w:val="00AB0A65"/>
    <w:rsid w:val="00AB195B"/>
    <w:rsid w:val="00AB264C"/>
    <w:rsid w:val="00AB2C84"/>
    <w:rsid w:val="00AB2E9C"/>
    <w:rsid w:val="00AB3024"/>
    <w:rsid w:val="00AB304D"/>
    <w:rsid w:val="00AB3AB3"/>
    <w:rsid w:val="00AB3AEA"/>
    <w:rsid w:val="00AB54B0"/>
    <w:rsid w:val="00AB64A8"/>
    <w:rsid w:val="00AB6B34"/>
    <w:rsid w:val="00AB6D91"/>
    <w:rsid w:val="00AC08F0"/>
    <w:rsid w:val="00AC0D7B"/>
    <w:rsid w:val="00AC1534"/>
    <w:rsid w:val="00AC17A4"/>
    <w:rsid w:val="00AC339B"/>
    <w:rsid w:val="00AC361E"/>
    <w:rsid w:val="00AC36CE"/>
    <w:rsid w:val="00AC3FE4"/>
    <w:rsid w:val="00AC42E3"/>
    <w:rsid w:val="00AC53FE"/>
    <w:rsid w:val="00AD0008"/>
    <w:rsid w:val="00AD0A5E"/>
    <w:rsid w:val="00AD13BB"/>
    <w:rsid w:val="00AD16B5"/>
    <w:rsid w:val="00AD1945"/>
    <w:rsid w:val="00AD1A59"/>
    <w:rsid w:val="00AD24CB"/>
    <w:rsid w:val="00AD2ECD"/>
    <w:rsid w:val="00AD3705"/>
    <w:rsid w:val="00AD6342"/>
    <w:rsid w:val="00AD6492"/>
    <w:rsid w:val="00AD691B"/>
    <w:rsid w:val="00AE0ECA"/>
    <w:rsid w:val="00AE31FD"/>
    <w:rsid w:val="00AE4E53"/>
    <w:rsid w:val="00AE5B6C"/>
    <w:rsid w:val="00AE5D6D"/>
    <w:rsid w:val="00AE6331"/>
    <w:rsid w:val="00AE6A4D"/>
    <w:rsid w:val="00AE6CB4"/>
    <w:rsid w:val="00AE7FB7"/>
    <w:rsid w:val="00AF1C42"/>
    <w:rsid w:val="00AF2106"/>
    <w:rsid w:val="00AF2933"/>
    <w:rsid w:val="00AF2B2A"/>
    <w:rsid w:val="00AF352E"/>
    <w:rsid w:val="00AF3936"/>
    <w:rsid w:val="00AF39EE"/>
    <w:rsid w:val="00AF3E97"/>
    <w:rsid w:val="00AF3FCC"/>
    <w:rsid w:val="00AF430D"/>
    <w:rsid w:val="00AF6150"/>
    <w:rsid w:val="00AF6D96"/>
    <w:rsid w:val="00B00547"/>
    <w:rsid w:val="00B0129A"/>
    <w:rsid w:val="00B02D95"/>
    <w:rsid w:val="00B03082"/>
    <w:rsid w:val="00B03346"/>
    <w:rsid w:val="00B0362D"/>
    <w:rsid w:val="00B03C6B"/>
    <w:rsid w:val="00B03D64"/>
    <w:rsid w:val="00B0512E"/>
    <w:rsid w:val="00B0539E"/>
    <w:rsid w:val="00B073A4"/>
    <w:rsid w:val="00B119ED"/>
    <w:rsid w:val="00B1237D"/>
    <w:rsid w:val="00B1315D"/>
    <w:rsid w:val="00B1340A"/>
    <w:rsid w:val="00B13FC0"/>
    <w:rsid w:val="00B16E30"/>
    <w:rsid w:val="00B230D5"/>
    <w:rsid w:val="00B231AF"/>
    <w:rsid w:val="00B23BB4"/>
    <w:rsid w:val="00B2455B"/>
    <w:rsid w:val="00B24E34"/>
    <w:rsid w:val="00B2510A"/>
    <w:rsid w:val="00B266A0"/>
    <w:rsid w:val="00B27215"/>
    <w:rsid w:val="00B300AA"/>
    <w:rsid w:val="00B3080B"/>
    <w:rsid w:val="00B309BD"/>
    <w:rsid w:val="00B345F8"/>
    <w:rsid w:val="00B3464E"/>
    <w:rsid w:val="00B347FE"/>
    <w:rsid w:val="00B351A5"/>
    <w:rsid w:val="00B354FB"/>
    <w:rsid w:val="00B35E21"/>
    <w:rsid w:val="00B361A9"/>
    <w:rsid w:val="00B40149"/>
    <w:rsid w:val="00B4190F"/>
    <w:rsid w:val="00B41D0B"/>
    <w:rsid w:val="00B42408"/>
    <w:rsid w:val="00B42AB6"/>
    <w:rsid w:val="00B43EB3"/>
    <w:rsid w:val="00B4425B"/>
    <w:rsid w:val="00B45B90"/>
    <w:rsid w:val="00B4690B"/>
    <w:rsid w:val="00B46ED1"/>
    <w:rsid w:val="00B5183E"/>
    <w:rsid w:val="00B520A6"/>
    <w:rsid w:val="00B53955"/>
    <w:rsid w:val="00B54E57"/>
    <w:rsid w:val="00B5534C"/>
    <w:rsid w:val="00B61616"/>
    <w:rsid w:val="00B6256A"/>
    <w:rsid w:val="00B62B7C"/>
    <w:rsid w:val="00B62BB4"/>
    <w:rsid w:val="00B63234"/>
    <w:rsid w:val="00B635E1"/>
    <w:rsid w:val="00B63BFB"/>
    <w:rsid w:val="00B646EB"/>
    <w:rsid w:val="00B64D82"/>
    <w:rsid w:val="00B67455"/>
    <w:rsid w:val="00B70EBB"/>
    <w:rsid w:val="00B716EA"/>
    <w:rsid w:val="00B72D46"/>
    <w:rsid w:val="00B736C3"/>
    <w:rsid w:val="00B73E4F"/>
    <w:rsid w:val="00B741FF"/>
    <w:rsid w:val="00B75128"/>
    <w:rsid w:val="00B7624A"/>
    <w:rsid w:val="00B76FD5"/>
    <w:rsid w:val="00B806D2"/>
    <w:rsid w:val="00B84B1F"/>
    <w:rsid w:val="00B8528B"/>
    <w:rsid w:val="00B85873"/>
    <w:rsid w:val="00B86417"/>
    <w:rsid w:val="00B90F26"/>
    <w:rsid w:val="00B91AEC"/>
    <w:rsid w:val="00B923D0"/>
    <w:rsid w:val="00B92479"/>
    <w:rsid w:val="00B9626A"/>
    <w:rsid w:val="00B962A2"/>
    <w:rsid w:val="00B96CFE"/>
    <w:rsid w:val="00B97447"/>
    <w:rsid w:val="00BA006F"/>
    <w:rsid w:val="00BA0C8D"/>
    <w:rsid w:val="00BA185A"/>
    <w:rsid w:val="00BA1B95"/>
    <w:rsid w:val="00BA2650"/>
    <w:rsid w:val="00BA31A6"/>
    <w:rsid w:val="00BA3AE5"/>
    <w:rsid w:val="00BA3E38"/>
    <w:rsid w:val="00BA4628"/>
    <w:rsid w:val="00BA48F6"/>
    <w:rsid w:val="00BA4C36"/>
    <w:rsid w:val="00BA4DA9"/>
    <w:rsid w:val="00BA5945"/>
    <w:rsid w:val="00BA59D7"/>
    <w:rsid w:val="00BA676C"/>
    <w:rsid w:val="00BA67F5"/>
    <w:rsid w:val="00BA6B9B"/>
    <w:rsid w:val="00BA6C29"/>
    <w:rsid w:val="00BA76D4"/>
    <w:rsid w:val="00BB0CE7"/>
    <w:rsid w:val="00BB1F86"/>
    <w:rsid w:val="00BB2D5D"/>
    <w:rsid w:val="00BB3136"/>
    <w:rsid w:val="00BB46CC"/>
    <w:rsid w:val="00BB4D16"/>
    <w:rsid w:val="00BB5411"/>
    <w:rsid w:val="00BB6773"/>
    <w:rsid w:val="00BB69FD"/>
    <w:rsid w:val="00BB6E77"/>
    <w:rsid w:val="00BB74B9"/>
    <w:rsid w:val="00BB7A6E"/>
    <w:rsid w:val="00BC0166"/>
    <w:rsid w:val="00BC027B"/>
    <w:rsid w:val="00BC136C"/>
    <w:rsid w:val="00BC185C"/>
    <w:rsid w:val="00BC2EC2"/>
    <w:rsid w:val="00BC3243"/>
    <w:rsid w:val="00BC394E"/>
    <w:rsid w:val="00BC4BDD"/>
    <w:rsid w:val="00BC5164"/>
    <w:rsid w:val="00BC5793"/>
    <w:rsid w:val="00BC65B7"/>
    <w:rsid w:val="00BC67F8"/>
    <w:rsid w:val="00BC7858"/>
    <w:rsid w:val="00BD01E3"/>
    <w:rsid w:val="00BD12E4"/>
    <w:rsid w:val="00BD4597"/>
    <w:rsid w:val="00BD6C41"/>
    <w:rsid w:val="00BE160B"/>
    <w:rsid w:val="00BE1B11"/>
    <w:rsid w:val="00BE347E"/>
    <w:rsid w:val="00BE3578"/>
    <w:rsid w:val="00BE44BB"/>
    <w:rsid w:val="00BE482F"/>
    <w:rsid w:val="00BE63B4"/>
    <w:rsid w:val="00BE6E3F"/>
    <w:rsid w:val="00BE7261"/>
    <w:rsid w:val="00BE79FE"/>
    <w:rsid w:val="00BE7EA3"/>
    <w:rsid w:val="00BF0206"/>
    <w:rsid w:val="00BF1018"/>
    <w:rsid w:val="00BF11B4"/>
    <w:rsid w:val="00BF1AFB"/>
    <w:rsid w:val="00BF31B9"/>
    <w:rsid w:val="00BF3CE2"/>
    <w:rsid w:val="00BF3DF2"/>
    <w:rsid w:val="00BF43EF"/>
    <w:rsid w:val="00BF48B9"/>
    <w:rsid w:val="00BF49E4"/>
    <w:rsid w:val="00BF5052"/>
    <w:rsid w:val="00BF518C"/>
    <w:rsid w:val="00BF5558"/>
    <w:rsid w:val="00BF5F1C"/>
    <w:rsid w:val="00BF610E"/>
    <w:rsid w:val="00BF6821"/>
    <w:rsid w:val="00BF6871"/>
    <w:rsid w:val="00C01207"/>
    <w:rsid w:val="00C02151"/>
    <w:rsid w:val="00C02727"/>
    <w:rsid w:val="00C02E99"/>
    <w:rsid w:val="00C03034"/>
    <w:rsid w:val="00C03631"/>
    <w:rsid w:val="00C04710"/>
    <w:rsid w:val="00C04B28"/>
    <w:rsid w:val="00C056AF"/>
    <w:rsid w:val="00C068CE"/>
    <w:rsid w:val="00C06B0F"/>
    <w:rsid w:val="00C0712E"/>
    <w:rsid w:val="00C072A2"/>
    <w:rsid w:val="00C07FE4"/>
    <w:rsid w:val="00C10087"/>
    <w:rsid w:val="00C12C59"/>
    <w:rsid w:val="00C1441A"/>
    <w:rsid w:val="00C1493F"/>
    <w:rsid w:val="00C14CCD"/>
    <w:rsid w:val="00C15826"/>
    <w:rsid w:val="00C15DC5"/>
    <w:rsid w:val="00C1649A"/>
    <w:rsid w:val="00C169B5"/>
    <w:rsid w:val="00C16A44"/>
    <w:rsid w:val="00C17CAB"/>
    <w:rsid w:val="00C17ED3"/>
    <w:rsid w:val="00C17FD5"/>
    <w:rsid w:val="00C20AC3"/>
    <w:rsid w:val="00C2110B"/>
    <w:rsid w:val="00C214AD"/>
    <w:rsid w:val="00C216EB"/>
    <w:rsid w:val="00C21860"/>
    <w:rsid w:val="00C24EFA"/>
    <w:rsid w:val="00C24F9D"/>
    <w:rsid w:val="00C25D2F"/>
    <w:rsid w:val="00C263D5"/>
    <w:rsid w:val="00C2674F"/>
    <w:rsid w:val="00C26C0E"/>
    <w:rsid w:val="00C26FD2"/>
    <w:rsid w:val="00C305C9"/>
    <w:rsid w:val="00C33064"/>
    <w:rsid w:val="00C33CBE"/>
    <w:rsid w:val="00C33E13"/>
    <w:rsid w:val="00C34C3A"/>
    <w:rsid w:val="00C35A09"/>
    <w:rsid w:val="00C35A9D"/>
    <w:rsid w:val="00C3610C"/>
    <w:rsid w:val="00C3785C"/>
    <w:rsid w:val="00C37CC6"/>
    <w:rsid w:val="00C408EE"/>
    <w:rsid w:val="00C40CAD"/>
    <w:rsid w:val="00C40F11"/>
    <w:rsid w:val="00C4101E"/>
    <w:rsid w:val="00C41A29"/>
    <w:rsid w:val="00C41F2E"/>
    <w:rsid w:val="00C4248B"/>
    <w:rsid w:val="00C44E71"/>
    <w:rsid w:val="00C44EE8"/>
    <w:rsid w:val="00C4504C"/>
    <w:rsid w:val="00C45BA0"/>
    <w:rsid w:val="00C4621A"/>
    <w:rsid w:val="00C464D9"/>
    <w:rsid w:val="00C47FC4"/>
    <w:rsid w:val="00C500BE"/>
    <w:rsid w:val="00C502C3"/>
    <w:rsid w:val="00C50641"/>
    <w:rsid w:val="00C52439"/>
    <w:rsid w:val="00C52469"/>
    <w:rsid w:val="00C524F5"/>
    <w:rsid w:val="00C52D53"/>
    <w:rsid w:val="00C54117"/>
    <w:rsid w:val="00C54B17"/>
    <w:rsid w:val="00C56AEF"/>
    <w:rsid w:val="00C604D7"/>
    <w:rsid w:val="00C60548"/>
    <w:rsid w:val="00C60B67"/>
    <w:rsid w:val="00C6109E"/>
    <w:rsid w:val="00C61380"/>
    <w:rsid w:val="00C62F7F"/>
    <w:rsid w:val="00C632E9"/>
    <w:rsid w:val="00C64555"/>
    <w:rsid w:val="00C6527E"/>
    <w:rsid w:val="00C653C5"/>
    <w:rsid w:val="00C65F85"/>
    <w:rsid w:val="00C667D6"/>
    <w:rsid w:val="00C66B5E"/>
    <w:rsid w:val="00C66DF5"/>
    <w:rsid w:val="00C67A53"/>
    <w:rsid w:val="00C7062C"/>
    <w:rsid w:val="00C71523"/>
    <w:rsid w:val="00C716A2"/>
    <w:rsid w:val="00C72A50"/>
    <w:rsid w:val="00C72E0C"/>
    <w:rsid w:val="00C73BD1"/>
    <w:rsid w:val="00C73CFF"/>
    <w:rsid w:val="00C73F26"/>
    <w:rsid w:val="00C74898"/>
    <w:rsid w:val="00C74F14"/>
    <w:rsid w:val="00C762DF"/>
    <w:rsid w:val="00C76AE1"/>
    <w:rsid w:val="00C77752"/>
    <w:rsid w:val="00C77D9D"/>
    <w:rsid w:val="00C8019D"/>
    <w:rsid w:val="00C801EE"/>
    <w:rsid w:val="00C811E4"/>
    <w:rsid w:val="00C81C74"/>
    <w:rsid w:val="00C82056"/>
    <w:rsid w:val="00C8366F"/>
    <w:rsid w:val="00C83A1A"/>
    <w:rsid w:val="00C84945"/>
    <w:rsid w:val="00C84CEF"/>
    <w:rsid w:val="00C851F3"/>
    <w:rsid w:val="00C85F8B"/>
    <w:rsid w:val="00C86FFA"/>
    <w:rsid w:val="00C90FCD"/>
    <w:rsid w:val="00C91833"/>
    <w:rsid w:val="00C933F8"/>
    <w:rsid w:val="00C93953"/>
    <w:rsid w:val="00C943B2"/>
    <w:rsid w:val="00C95909"/>
    <w:rsid w:val="00C96327"/>
    <w:rsid w:val="00C97180"/>
    <w:rsid w:val="00C97508"/>
    <w:rsid w:val="00C978CC"/>
    <w:rsid w:val="00C97BCD"/>
    <w:rsid w:val="00CA04AE"/>
    <w:rsid w:val="00CA1F53"/>
    <w:rsid w:val="00CA2A79"/>
    <w:rsid w:val="00CA3AC9"/>
    <w:rsid w:val="00CA3D7F"/>
    <w:rsid w:val="00CA44A7"/>
    <w:rsid w:val="00CA4876"/>
    <w:rsid w:val="00CA5215"/>
    <w:rsid w:val="00CA55A6"/>
    <w:rsid w:val="00CA75AB"/>
    <w:rsid w:val="00CB09D4"/>
    <w:rsid w:val="00CB0CBE"/>
    <w:rsid w:val="00CB198E"/>
    <w:rsid w:val="00CB1AA3"/>
    <w:rsid w:val="00CB1C44"/>
    <w:rsid w:val="00CB3A97"/>
    <w:rsid w:val="00CB7738"/>
    <w:rsid w:val="00CB7EC9"/>
    <w:rsid w:val="00CC03A5"/>
    <w:rsid w:val="00CC0411"/>
    <w:rsid w:val="00CC053C"/>
    <w:rsid w:val="00CC13E3"/>
    <w:rsid w:val="00CC1ABC"/>
    <w:rsid w:val="00CC290F"/>
    <w:rsid w:val="00CC36A2"/>
    <w:rsid w:val="00CC383D"/>
    <w:rsid w:val="00CC3888"/>
    <w:rsid w:val="00CC4226"/>
    <w:rsid w:val="00CC5D29"/>
    <w:rsid w:val="00CC620F"/>
    <w:rsid w:val="00CC6581"/>
    <w:rsid w:val="00CD0EAC"/>
    <w:rsid w:val="00CD3729"/>
    <w:rsid w:val="00CD3765"/>
    <w:rsid w:val="00CD3C58"/>
    <w:rsid w:val="00CD463C"/>
    <w:rsid w:val="00CD496B"/>
    <w:rsid w:val="00CD58C6"/>
    <w:rsid w:val="00CD5B9E"/>
    <w:rsid w:val="00CD688C"/>
    <w:rsid w:val="00CD7AE6"/>
    <w:rsid w:val="00CE03BC"/>
    <w:rsid w:val="00CE16E9"/>
    <w:rsid w:val="00CE3108"/>
    <w:rsid w:val="00CE4DD3"/>
    <w:rsid w:val="00CE65C4"/>
    <w:rsid w:val="00CE65F1"/>
    <w:rsid w:val="00CE67E3"/>
    <w:rsid w:val="00CE7B8A"/>
    <w:rsid w:val="00CF0AD0"/>
    <w:rsid w:val="00CF181D"/>
    <w:rsid w:val="00CF269B"/>
    <w:rsid w:val="00CF2941"/>
    <w:rsid w:val="00CF2BD3"/>
    <w:rsid w:val="00CF3054"/>
    <w:rsid w:val="00CF3A23"/>
    <w:rsid w:val="00CF5183"/>
    <w:rsid w:val="00CF5A90"/>
    <w:rsid w:val="00CF65BB"/>
    <w:rsid w:val="00CF6892"/>
    <w:rsid w:val="00CF7D89"/>
    <w:rsid w:val="00D00DD7"/>
    <w:rsid w:val="00D00E62"/>
    <w:rsid w:val="00D01E55"/>
    <w:rsid w:val="00D02CB9"/>
    <w:rsid w:val="00D03343"/>
    <w:rsid w:val="00D03EDA"/>
    <w:rsid w:val="00D03FA8"/>
    <w:rsid w:val="00D04203"/>
    <w:rsid w:val="00D04C90"/>
    <w:rsid w:val="00D05ABB"/>
    <w:rsid w:val="00D06183"/>
    <w:rsid w:val="00D068DB"/>
    <w:rsid w:val="00D0751D"/>
    <w:rsid w:val="00D10534"/>
    <w:rsid w:val="00D11617"/>
    <w:rsid w:val="00D118B4"/>
    <w:rsid w:val="00D11F57"/>
    <w:rsid w:val="00D136C8"/>
    <w:rsid w:val="00D13CD5"/>
    <w:rsid w:val="00D14B7D"/>
    <w:rsid w:val="00D15094"/>
    <w:rsid w:val="00D152B3"/>
    <w:rsid w:val="00D15436"/>
    <w:rsid w:val="00D16016"/>
    <w:rsid w:val="00D16B77"/>
    <w:rsid w:val="00D16D62"/>
    <w:rsid w:val="00D20DAA"/>
    <w:rsid w:val="00D21400"/>
    <w:rsid w:val="00D231B1"/>
    <w:rsid w:val="00D233AA"/>
    <w:rsid w:val="00D23AA8"/>
    <w:rsid w:val="00D2453B"/>
    <w:rsid w:val="00D24BED"/>
    <w:rsid w:val="00D24F1D"/>
    <w:rsid w:val="00D252A3"/>
    <w:rsid w:val="00D26BE7"/>
    <w:rsid w:val="00D270C6"/>
    <w:rsid w:val="00D27EA3"/>
    <w:rsid w:val="00D30231"/>
    <w:rsid w:val="00D33347"/>
    <w:rsid w:val="00D33F39"/>
    <w:rsid w:val="00D34F2A"/>
    <w:rsid w:val="00D356E4"/>
    <w:rsid w:val="00D367A0"/>
    <w:rsid w:val="00D37407"/>
    <w:rsid w:val="00D40948"/>
    <w:rsid w:val="00D40F1C"/>
    <w:rsid w:val="00D448BB"/>
    <w:rsid w:val="00D45E79"/>
    <w:rsid w:val="00D47771"/>
    <w:rsid w:val="00D50CE4"/>
    <w:rsid w:val="00D50E15"/>
    <w:rsid w:val="00D516E8"/>
    <w:rsid w:val="00D51933"/>
    <w:rsid w:val="00D51FDC"/>
    <w:rsid w:val="00D52849"/>
    <w:rsid w:val="00D545CB"/>
    <w:rsid w:val="00D548A5"/>
    <w:rsid w:val="00D5495C"/>
    <w:rsid w:val="00D559E2"/>
    <w:rsid w:val="00D572D1"/>
    <w:rsid w:val="00D57FD0"/>
    <w:rsid w:val="00D602EE"/>
    <w:rsid w:val="00D61222"/>
    <w:rsid w:val="00D62CC9"/>
    <w:rsid w:val="00D63F10"/>
    <w:rsid w:val="00D647B2"/>
    <w:rsid w:val="00D64D08"/>
    <w:rsid w:val="00D65D12"/>
    <w:rsid w:val="00D67D10"/>
    <w:rsid w:val="00D72793"/>
    <w:rsid w:val="00D72B11"/>
    <w:rsid w:val="00D72DD9"/>
    <w:rsid w:val="00D72F89"/>
    <w:rsid w:val="00D730FA"/>
    <w:rsid w:val="00D73F50"/>
    <w:rsid w:val="00D73FB9"/>
    <w:rsid w:val="00D75149"/>
    <w:rsid w:val="00D76D86"/>
    <w:rsid w:val="00D77CD2"/>
    <w:rsid w:val="00D804A8"/>
    <w:rsid w:val="00D8128E"/>
    <w:rsid w:val="00D81947"/>
    <w:rsid w:val="00D81ED1"/>
    <w:rsid w:val="00D8212E"/>
    <w:rsid w:val="00D83BCC"/>
    <w:rsid w:val="00D847A3"/>
    <w:rsid w:val="00D84BF9"/>
    <w:rsid w:val="00D851AA"/>
    <w:rsid w:val="00D853B1"/>
    <w:rsid w:val="00D858DC"/>
    <w:rsid w:val="00D858E9"/>
    <w:rsid w:val="00D85C26"/>
    <w:rsid w:val="00D874B0"/>
    <w:rsid w:val="00D87606"/>
    <w:rsid w:val="00D87CFF"/>
    <w:rsid w:val="00D87D4A"/>
    <w:rsid w:val="00D901D6"/>
    <w:rsid w:val="00D911A2"/>
    <w:rsid w:val="00D916F8"/>
    <w:rsid w:val="00D93DD6"/>
    <w:rsid w:val="00D95250"/>
    <w:rsid w:val="00D9574A"/>
    <w:rsid w:val="00D95E8F"/>
    <w:rsid w:val="00D96380"/>
    <w:rsid w:val="00D96470"/>
    <w:rsid w:val="00D96E8A"/>
    <w:rsid w:val="00D978EC"/>
    <w:rsid w:val="00DA1101"/>
    <w:rsid w:val="00DA2379"/>
    <w:rsid w:val="00DA372E"/>
    <w:rsid w:val="00DA424E"/>
    <w:rsid w:val="00DA5639"/>
    <w:rsid w:val="00DA600B"/>
    <w:rsid w:val="00DA69E7"/>
    <w:rsid w:val="00DA6FC9"/>
    <w:rsid w:val="00DA75AA"/>
    <w:rsid w:val="00DB0223"/>
    <w:rsid w:val="00DB2C91"/>
    <w:rsid w:val="00DB3FFE"/>
    <w:rsid w:val="00DB4094"/>
    <w:rsid w:val="00DB4CBF"/>
    <w:rsid w:val="00DB5D08"/>
    <w:rsid w:val="00DB6790"/>
    <w:rsid w:val="00DB71D2"/>
    <w:rsid w:val="00DC01A8"/>
    <w:rsid w:val="00DC0BE7"/>
    <w:rsid w:val="00DC3396"/>
    <w:rsid w:val="00DC4520"/>
    <w:rsid w:val="00DC5EC3"/>
    <w:rsid w:val="00DC6696"/>
    <w:rsid w:val="00DC6DBD"/>
    <w:rsid w:val="00DC6E2A"/>
    <w:rsid w:val="00DC7A8E"/>
    <w:rsid w:val="00DD1347"/>
    <w:rsid w:val="00DD1AC1"/>
    <w:rsid w:val="00DD1BE5"/>
    <w:rsid w:val="00DD22CA"/>
    <w:rsid w:val="00DD27D2"/>
    <w:rsid w:val="00DD289F"/>
    <w:rsid w:val="00DD345D"/>
    <w:rsid w:val="00DD3705"/>
    <w:rsid w:val="00DD483A"/>
    <w:rsid w:val="00DD4BC1"/>
    <w:rsid w:val="00DD4BFC"/>
    <w:rsid w:val="00DD57F3"/>
    <w:rsid w:val="00DD5B03"/>
    <w:rsid w:val="00DD644D"/>
    <w:rsid w:val="00DD64FE"/>
    <w:rsid w:val="00DD68B1"/>
    <w:rsid w:val="00DD6DF1"/>
    <w:rsid w:val="00DD721B"/>
    <w:rsid w:val="00DD76DB"/>
    <w:rsid w:val="00DD7A25"/>
    <w:rsid w:val="00DD7A53"/>
    <w:rsid w:val="00DE0A84"/>
    <w:rsid w:val="00DE12A0"/>
    <w:rsid w:val="00DE1859"/>
    <w:rsid w:val="00DE1C50"/>
    <w:rsid w:val="00DE2855"/>
    <w:rsid w:val="00DE462C"/>
    <w:rsid w:val="00DE4CD7"/>
    <w:rsid w:val="00DE4DB9"/>
    <w:rsid w:val="00DE54E1"/>
    <w:rsid w:val="00DE608B"/>
    <w:rsid w:val="00DE6D96"/>
    <w:rsid w:val="00DE728D"/>
    <w:rsid w:val="00DE7A22"/>
    <w:rsid w:val="00DF015F"/>
    <w:rsid w:val="00DF02A7"/>
    <w:rsid w:val="00DF0B84"/>
    <w:rsid w:val="00DF20F8"/>
    <w:rsid w:val="00DF2A24"/>
    <w:rsid w:val="00DF2D74"/>
    <w:rsid w:val="00DF35E0"/>
    <w:rsid w:val="00DF3F16"/>
    <w:rsid w:val="00DF48BE"/>
    <w:rsid w:val="00DF4E86"/>
    <w:rsid w:val="00DF512C"/>
    <w:rsid w:val="00DF51A6"/>
    <w:rsid w:val="00DF51DE"/>
    <w:rsid w:val="00DF521F"/>
    <w:rsid w:val="00DF5458"/>
    <w:rsid w:val="00DF567B"/>
    <w:rsid w:val="00DF575C"/>
    <w:rsid w:val="00DF5BF5"/>
    <w:rsid w:val="00DF5C37"/>
    <w:rsid w:val="00DF64FD"/>
    <w:rsid w:val="00DF68C6"/>
    <w:rsid w:val="00DF7234"/>
    <w:rsid w:val="00DF7665"/>
    <w:rsid w:val="00E00CF4"/>
    <w:rsid w:val="00E0170E"/>
    <w:rsid w:val="00E01A0E"/>
    <w:rsid w:val="00E02591"/>
    <w:rsid w:val="00E02F6A"/>
    <w:rsid w:val="00E0311F"/>
    <w:rsid w:val="00E04AB5"/>
    <w:rsid w:val="00E04ACD"/>
    <w:rsid w:val="00E04FB0"/>
    <w:rsid w:val="00E05816"/>
    <w:rsid w:val="00E0600D"/>
    <w:rsid w:val="00E0634A"/>
    <w:rsid w:val="00E06AF9"/>
    <w:rsid w:val="00E0741F"/>
    <w:rsid w:val="00E104F4"/>
    <w:rsid w:val="00E124FC"/>
    <w:rsid w:val="00E126A9"/>
    <w:rsid w:val="00E12760"/>
    <w:rsid w:val="00E13278"/>
    <w:rsid w:val="00E14700"/>
    <w:rsid w:val="00E14C5E"/>
    <w:rsid w:val="00E15181"/>
    <w:rsid w:val="00E15616"/>
    <w:rsid w:val="00E16589"/>
    <w:rsid w:val="00E17298"/>
    <w:rsid w:val="00E22147"/>
    <w:rsid w:val="00E221C7"/>
    <w:rsid w:val="00E22CDC"/>
    <w:rsid w:val="00E231B6"/>
    <w:rsid w:val="00E23601"/>
    <w:rsid w:val="00E23D0B"/>
    <w:rsid w:val="00E24750"/>
    <w:rsid w:val="00E24CF6"/>
    <w:rsid w:val="00E25574"/>
    <w:rsid w:val="00E26757"/>
    <w:rsid w:val="00E26DEE"/>
    <w:rsid w:val="00E27B97"/>
    <w:rsid w:val="00E3076C"/>
    <w:rsid w:val="00E31232"/>
    <w:rsid w:val="00E32B45"/>
    <w:rsid w:val="00E33363"/>
    <w:rsid w:val="00E33B14"/>
    <w:rsid w:val="00E341B4"/>
    <w:rsid w:val="00E3432D"/>
    <w:rsid w:val="00E3433A"/>
    <w:rsid w:val="00E35184"/>
    <w:rsid w:val="00E352D2"/>
    <w:rsid w:val="00E3599A"/>
    <w:rsid w:val="00E35D7C"/>
    <w:rsid w:val="00E35F15"/>
    <w:rsid w:val="00E3704B"/>
    <w:rsid w:val="00E40738"/>
    <w:rsid w:val="00E4144A"/>
    <w:rsid w:val="00E418F8"/>
    <w:rsid w:val="00E41921"/>
    <w:rsid w:val="00E420D9"/>
    <w:rsid w:val="00E43461"/>
    <w:rsid w:val="00E439FB"/>
    <w:rsid w:val="00E441D3"/>
    <w:rsid w:val="00E45D9B"/>
    <w:rsid w:val="00E45ED8"/>
    <w:rsid w:val="00E45F2B"/>
    <w:rsid w:val="00E51170"/>
    <w:rsid w:val="00E511AC"/>
    <w:rsid w:val="00E512B8"/>
    <w:rsid w:val="00E51DD5"/>
    <w:rsid w:val="00E5279D"/>
    <w:rsid w:val="00E5325C"/>
    <w:rsid w:val="00E539FC"/>
    <w:rsid w:val="00E53C77"/>
    <w:rsid w:val="00E53D1B"/>
    <w:rsid w:val="00E53DAE"/>
    <w:rsid w:val="00E55203"/>
    <w:rsid w:val="00E55D2C"/>
    <w:rsid w:val="00E562DE"/>
    <w:rsid w:val="00E56673"/>
    <w:rsid w:val="00E60794"/>
    <w:rsid w:val="00E61C4C"/>
    <w:rsid w:val="00E6290B"/>
    <w:rsid w:val="00E629A8"/>
    <w:rsid w:val="00E629E6"/>
    <w:rsid w:val="00E62B69"/>
    <w:rsid w:val="00E6439D"/>
    <w:rsid w:val="00E64698"/>
    <w:rsid w:val="00E64AB0"/>
    <w:rsid w:val="00E65464"/>
    <w:rsid w:val="00E70FA7"/>
    <w:rsid w:val="00E71E4B"/>
    <w:rsid w:val="00E72683"/>
    <w:rsid w:val="00E73294"/>
    <w:rsid w:val="00E756AD"/>
    <w:rsid w:val="00E7677F"/>
    <w:rsid w:val="00E77F2B"/>
    <w:rsid w:val="00E80038"/>
    <w:rsid w:val="00E812C1"/>
    <w:rsid w:val="00E8191B"/>
    <w:rsid w:val="00E82A49"/>
    <w:rsid w:val="00E83471"/>
    <w:rsid w:val="00E8424F"/>
    <w:rsid w:val="00E8446C"/>
    <w:rsid w:val="00E850E1"/>
    <w:rsid w:val="00E85670"/>
    <w:rsid w:val="00E85E9D"/>
    <w:rsid w:val="00E86341"/>
    <w:rsid w:val="00E87012"/>
    <w:rsid w:val="00E87BDB"/>
    <w:rsid w:val="00E90419"/>
    <w:rsid w:val="00E90481"/>
    <w:rsid w:val="00E90AE0"/>
    <w:rsid w:val="00E92053"/>
    <w:rsid w:val="00E92BBD"/>
    <w:rsid w:val="00E9389C"/>
    <w:rsid w:val="00E9458C"/>
    <w:rsid w:val="00E94E82"/>
    <w:rsid w:val="00E963A9"/>
    <w:rsid w:val="00E976F9"/>
    <w:rsid w:val="00E97EC2"/>
    <w:rsid w:val="00EA00DB"/>
    <w:rsid w:val="00EA02EB"/>
    <w:rsid w:val="00EA099D"/>
    <w:rsid w:val="00EA0A73"/>
    <w:rsid w:val="00EA0DA1"/>
    <w:rsid w:val="00EA147C"/>
    <w:rsid w:val="00EA214D"/>
    <w:rsid w:val="00EA263E"/>
    <w:rsid w:val="00EA38BD"/>
    <w:rsid w:val="00EA3AF2"/>
    <w:rsid w:val="00EA4725"/>
    <w:rsid w:val="00EA6A7F"/>
    <w:rsid w:val="00EA6CC3"/>
    <w:rsid w:val="00EA742F"/>
    <w:rsid w:val="00EB0E28"/>
    <w:rsid w:val="00EB44FE"/>
    <w:rsid w:val="00EB74FA"/>
    <w:rsid w:val="00EB7775"/>
    <w:rsid w:val="00EB7DF7"/>
    <w:rsid w:val="00EC0FFB"/>
    <w:rsid w:val="00EC2603"/>
    <w:rsid w:val="00EC2BCE"/>
    <w:rsid w:val="00EC3FF6"/>
    <w:rsid w:val="00EC47D9"/>
    <w:rsid w:val="00EC4A08"/>
    <w:rsid w:val="00EC4EA2"/>
    <w:rsid w:val="00EC60FD"/>
    <w:rsid w:val="00EC61E2"/>
    <w:rsid w:val="00EC6A73"/>
    <w:rsid w:val="00EC7801"/>
    <w:rsid w:val="00ED1234"/>
    <w:rsid w:val="00ED254E"/>
    <w:rsid w:val="00ED2970"/>
    <w:rsid w:val="00ED2BA3"/>
    <w:rsid w:val="00ED39FF"/>
    <w:rsid w:val="00ED3AF7"/>
    <w:rsid w:val="00ED4449"/>
    <w:rsid w:val="00ED53A4"/>
    <w:rsid w:val="00ED5583"/>
    <w:rsid w:val="00ED55EC"/>
    <w:rsid w:val="00ED7A11"/>
    <w:rsid w:val="00EE0548"/>
    <w:rsid w:val="00EE19AB"/>
    <w:rsid w:val="00EE3EED"/>
    <w:rsid w:val="00EE5710"/>
    <w:rsid w:val="00EE5EC7"/>
    <w:rsid w:val="00EE64AD"/>
    <w:rsid w:val="00EF14FA"/>
    <w:rsid w:val="00EF1856"/>
    <w:rsid w:val="00EF18F0"/>
    <w:rsid w:val="00EF2799"/>
    <w:rsid w:val="00EF3CC9"/>
    <w:rsid w:val="00EF3F9C"/>
    <w:rsid w:val="00EF40C5"/>
    <w:rsid w:val="00EF59C8"/>
    <w:rsid w:val="00EF59E3"/>
    <w:rsid w:val="00EF6D4A"/>
    <w:rsid w:val="00EF6E40"/>
    <w:rsid w:val="00F00145"/>
    <w:rsid w:val="00F00359"/>
    <w:rsid w:val="00F00A16"/>
    <w:rsid w:val="00F01A43"/>
    <w:rsid w:val="00F01F52"/>
    <w:rsid w:val="00F022A5"/>
    <w:rsid w:val="00F02376"/>
    <w:rsid w:val="00F02496"/>
    <w:rsid w:val="00F0264E"/>
    <w:rsid w:val="00F02C81"/>
    <w:rsid w:val="00F02CF4"/>
    <w:rsid w:val="00F03D70"/>
    <w:rsid w:val="00F03E05"/>
    <w:rsid w:val="00F0527A"/>
    <w:rsid w:val="00F065E9"/>
    <w:rsid w:val="00F0665A"/>
    <w:rsid w:val="00F079E2"/>
    <w:rsid w:val="00F07C12"/>
    <w:rsid w:val="00F1048A"/>
    <w:rsid w:val="00F109D7"/>
    <w:rsid w:val="00F12E27"/>
    <w:rsid w:val="00F12E74"/>
    <w:rsid w:val="00F139BC"/>
    <w:rsid w:val="00F164E7"/>
    <w:rsid w:val="00F17271"/>
    <w:rsid w:val="00F1748E"/>
    <w:rsid w:val="00F17B1B"/>
    <w:rsid w:val="00F2004D"/>
    <w:rsid w:val="00F21A77"/>
    <w:rsid w:val="00F22FE3"/>
    <w:rsid w:val="00F2536A"/>
    <w:rsid w:val="00F259E9"/>
    <w:rsid w:val="00F25F48"/>
    <w:rsid w:val="00F262BC"/>
    <w:rsid w:val="00F262E0"/>
    <w:rsid w:val="00F262FE"/>
    <w:rsid w:val="00F2645F"/>
    <w:rsid w:val="00F26DDA"/>
    <w:rsid w:val="00F27723"/>
    <w:rsid w:val="00F27E89"/>
    <w:rsid w:val="00F30E7D"/>
    <w:rsid w:val="00F3153B"/>
    <w:rsid w:val="00F31592"/>
    <w:rsid w:val="00F32150"/>
    <w:rsid w:val="00F335E9"/>
    <w:rsid w:val="00F340E8"/>
    <w:rsid w:val="00F35EFD"/>
    <w:rsid w:val="00F3674F"/>
    <w:rsid w:val="00F36892"/>
    <w:rsid w:val="00F372CB"/>
    <w:rsid w:val="00F4024D"/>
    <w:rsid w:val="00F40EAD"/>
    <w:rsid w:val="00F418BD"/>
    <w:rsid w:val="00F42670"/>
    <w:rsid w:val="00F43381"/>
    <w:rsid w:val="00F445CB"/>
    <w:rsid w:val="00F455F6"/>
    <w:rsid w:val="00F461BE"/>
    <w:rsid w:val="00F462B2"/>
    <w:rsid w:val="00F462EC"/>
    <w:rsid w:val="00F46814"/>
    <w:rsid w:val="00F50037"/>
    <w:rsid w:val="00F50374"/>
    <w:rsid w:val="00F51178"/>
    <w:rsid w:val="00F5192E"/>
    <w:rsid w:val="00F524EF"/>
    <w:rsid w:val="00F5264A"/>
    <w:rsid w:val="00F5345C"/>
    <w:rsid w:val="00F535AD"/>
    <w:rsid w:val="00F538A0"/>
    <w:rsid w:val="00F53A55"/>
    <w:rsid w:val="00F5481C"/>
    <w:rsid w:val="00F54F39"/>
    <w:rsid w:val="00F55CB0"/>
    <w:rsid w:val="00F56319"/>
    <w:rsid w:val="00F576B8"/>
    <w:rsid w:val="00F57DBE"/>
    <w:rsid w:val="00F61739"/>
    <w:rsid w:val="00F61D25"/>
    <w:rsid w:val="00F634C7"/>
    <w:rsid w:val="00F64431"/>
    <w:rsid w:val="00F64E00"/>
    <w:rsid w:val="00F664FC"/>
    <w:rsid w:val="00F66A18"/>
    <w:rsid w:val="00F671DB"/>
    <w:rsid w:val="00F676E0"/>
    <w:rsid w:val="00F6774B"/>
    <w:rsid w:val="00F71764"/>
    <w:rsid w:val="00F71FE8"/>
    <w:rsid w:val="00F72E6A"/>
    <w:rsid w:val="00F73D01"/>
    <w:rsid w:val="00F74198"/>
    <w:rsid w:val="00F755D2"/>
    <w:rsid w:val="00F75701"/>
    <w:rsid w:val="00F75B06"/>
    <w:rsid w:val="00F77A03"/>
    <w:rsid w:val="00F77B60"/>
    <w:rsid w:val="00F77F53"/>
    <w:rsid w:val="00F80873"/>
    <w:rsid w:val="00F809FE"/>
    <w:rsid w:val="00F80DF2"/>
    <w:rsid w:val="00F81C55"/>
    <w:rsid w:val="00F83884"/>
    <w:rsid w:val="00F84396"/>
    <w:rsid w:val="00F85A3F"/>
    <w:rsid w:val="00F85EEC"/>
    <w:rsid w:val="00F86148"/>
    <w:rsid w:val="00F86B48"/>
    <w:rsid w:val="00F90A7F"/>
    <w:rsid w:val="00F90C86"/>
    <w:rsid w:val="00F91BFB"/>
    <w:rsid w:val="00F923C9"/>
    <w:rsid w:val="00F92AF4"/>
    <w:rsid w:val="00F93233"/>
    <w:rsid w:val="00F93F83"/>
    <w:rsid w:val="00F94625"/>
    <w:rsid w:val="00F94C0C"/>
    <w:rsid w:val="00F94C1F"/>
    <w:rsid w:val="00F95091"/>
    <w:rsid w:val="00F968F4"/>
    <w:rsid w:val="00F97BB9"/>
    <w:rsid w:val="00FA0A2F"/>
    <w:rsid w:val="00FA0E42"/>
    <w:rsid w:val="00FA0E84"/>
    <w:rsid w:val="00FA12E6"/>
    <w:rsid w:val="00FA183B"/>
    <w:rsid w:val="00FA1A33"/>
    <w:rsid w:val="00FA2FB7"/>
    <w:rsid w:val="00FA2FF5"/>
    <w:rsid w:val="00FA4A37"/>
    <w:rsid w:val="00FA5A52"/>
    <w:rsid w:val="00FA6082"/>
    <w:rsid w:val="00FA637F"/>
    <w:rsid w:val="00FA686B"/>
    <w:rsid w:val="00FB012E"/>
    <w:rsid w:val="00FB0658"/>
    <w:rsid w:val="00FB0D66"/>
    <w:rsid w:val="00FB2143"/>
    <w:rsid w:val="00FB2E33"/>
    <w:rsid w:val="00FB351E"/>
    <w:rsid w:val="00FB39C0"/>
    <w:rsid w:val="00FB4E04"/>
    <w:rsid w:val="00FB646B"/>
    <w:rsid w:val="00FB6816"/>
    <w:rsid w:val="00FB6C0C"/>
    <w:rsid w:val="00FB752F"/>
    <w:rsid w:val="00FC0783"/>
    <w:rsid w:val="00FC0B49"/>
    <w:rsid w:val="00FC23E0"/>
    <w:rsid w:val="00FC29D6"/>
    <w:rsid w:val="00FC3BE7"/>
    <w:rsid w:val="00FC605C"/>
    <w:rsid w:val="00FC63F0"/>
    <w:rsid w:val="00FC6883"/>
    <w:rsid w:val="00FC71E0"/>
    <w:rsid w:val="00FC7EF9"/>
    <w:rsid w:val="00FD0625"/>
    <w:rsid w:val="00FD0B7A"/>
    <w:rsid w:val="00FD2BB5"/>
    <w:rsid w:val="00FD3314"/>
    <w:rsid w:val="00FD3920"/>
    <w:rsid w:val="00FD57A1"/>
    <w:rsid w:val="00FD6E7E"/>
    <w:rsid w:val="00FD785A"/>
    <w:rsid w:val="00FE008E"/>
    <w:rsid w:val="00FE0433"/>
    <w:rsid w:val="00FE082C"/>
    <w:rsid w:val="00FE316C"/>
    <w:rsid w:val="00FE3B46"/>
    <w:rsid w:val="00FE5CC8"/>
    <w:rsid w:val="00FE5F1E"/>
    <w:rsid w:val="00FE67FB"/>
    <w:rsid w:val="00FE7F95"/>
    <w:rsid w:val="00FF000E"/>
    <w:rsid w:val="00FF101C"/>
    <w:rsid w:val="00FF12BF"/>
    <w:rsid w:val="00FF1ED1"/>
    <w:rsid w:val="00FF217A"/>
    <w:rsid w:val="00FF3862"/>
    <w:rsid w:val="00FF3C80"/>
    <w:rsid w:val="00FF47F1"/>
    <w:rsid w:val="00FF4A45"/>
    <w:rsid w:val="00FF4B13"/>
    <w:rsid w:val="00FF5678"/>
    <w:rsid w:val="00FF62B4"/>
    <w:rsid w:val="00FF64C3"/>
    <w:rsid w:val="00FF6D71"/>
    <w:rsid w:val="00FF6E41"/>
    <w:rsid w:val="00FF6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DDB160"/>
  <w15:docId w15:val="{0F7D7039-DD13-4E9A-8146-CE15F85D7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both"/>
      <w:outlineLvl w:val="1"/>
    </w:pPr>
    <w:rPr>
      <w:szCs w:val="20"/>
      <w:lang w:val="x-none" w:eastAsia="x-none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b/>
      <w:lang w:val="x-none" w:eastAsia="x-none"/>
    </w:rPr>
  </w:style>
  <w:style w:type="paragraph" w:styleId="Ttulo4">
    <w:name w:val="heading 4"/>
    <w:basedOn w:val="Normal"/>
    <w:next w:val="Normal"/>
    <w:qFormat/>
    <w:pPr>
      <w:keepNext/>
      <w:spacing w:after="120"/>
      <w:jc w:val="center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b/>
      <w:sz w:val="32"/>
      <w:szCs w:val="20"/>
    </w:rPr>
  </w:style>
  <w:style w:type="paragraph" w:styleId="Recuodecorpodetexto">
    <w:name w:val="Body Text Indent"/>
    <w:basedOn w:val="Normal"/>
    <w:pPr>
      <w:spacing w:before="120"/>
      <w:ind w:firstLine="709"/>
      <w:jc w:val="both"/>
    </w:pPr>
  </w:style>
  <w:style w:type="paragraph" w:customStyle="1" w:styleId="assunto">
    <w:name w:val="assunto"/>
    <w:basedOn w:val="Ttulo1"/>
    <w:pPr>
      <w:ind w:left="4956"/>
      <w:jc w:val="both"/>
    </w:pPr>
  </w:style>
  <w:style w:type="paragraph" w:customStyle="1" w:styleId="art01">
    <w:name w:val="art01"/>
    <w:basedOn w:val="Normal"/>
    <w:pPr>
      <w:ind w:firstLine="708"/>
      <w:jc w:val="both"/>
    </w:pPr>
    <w:rPr>
      <w:bCs/>
    </w:rPr>
  </w:style>
  <w:style w:type="paragraph" w:customStyle="1" w:styleId="assunto02">
    <w:name w:val="assunto02"/>
    <w:basedOn w:val="art01"/>
  </w:style>
  <w:style w:type="paragraph" w:customStyle="1" w:styleId="assunto01">
    <w:name w:val="assunto01"/>
    <w:basedOn w:val="assunto"/>
  </w:style>
  <w:style w:type="paragraph" w:styleId="Recuodecorpodetexto2">
    <w:name w:val="Body Text Indent 2"/>
    <w:basedOn w:val="Normal"/>
    <w:pPr>
      <w:ind w:firstLine="708"/>
      <w:jc w:val="both"/>
    </w:pPr>
    <w:rPr>
      <w:b/>
    </w:rPr>
  </w:style>
  <w:style w:type="paragraph" w:customStyle="1" w:styleId="texto">
    <w:name w:val="texto"/>
    <w:basedOn w:val="assunto02"/>
    <w:pPr>
      <w:spacing w:before="120"/>
      <w:ind w:firstLine="709"/>
    </w:pPr>
  </w:style>
  <w:style w:type="paragraph" w:styleId="Subttulo">
    <w:name w:val="Subtitle"/>
    <w:basedOn w:val="Normal"/>
    <w:qFormat/>
    <w:rsid w:val="00B76FD5"/>
    <w:pPr>
      <w:autoSpaceDE w:val="0"/>
      <w:autoSpaceDN w:val="0"/>
      <w:jc w:val="center"/>
    </w:pPr>
    <w:rPr>
      <w:b/>
      <w:bCs/>
      <w:sz w:val="32"/>
      <w:szCs w:val="32"/>
    </w:rPr>
  </w:style>
  <w:style w:type="paragraph" w:styleId="Cabealho">
    <w:name w:val="header"/>
    <w:basedOn w:val="Normal"/>
    <w:rsid w:val="00B76FD5"/>
    <w:pPr>
      <w:tabs>
        <w:tab w:val="center" w:pos="4419"/>
        <w:tab w:val="right" w:pos="8838"/>
      </w:tabs>
      <w:autoSpaceDE w:val="0"/>
      <w:autoSpaceDN w:val="0"/>
    </w:pPr>
    <w:rPr>
      <w:sz w:val="20"/>
    </w:rPr>
  </w:style>
  <w:style w:type="paragraph" w:styleId="Textodebalo">
    <w:name w:val="Balloon Text"/>
    <w:basedOn w:val="Normal"/>
    <w:semiHidden/>
    <w:rsid w:val="002F1554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rsid w:val="004549FB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4549FB"/>
  </w:style>
  <w:style w:type="table" w:styleId="Tabelacomgrade">
    <w:name w:val="Table Grid"/>
    <w:basedOn w:val="Tabelanormal"/>
    <w:uiPriority w:val="59"/>
    <w:rsid w:val="00FF6E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link w:val="Ttulo2"/>
    <w:rsid w:val="00086C8B"/>
    <w:rPr>
      <w:sz w:val="24"/>
    </w:rPr>
  </w:style>
  <w:style w:type="character" w:customStyle="1" w:styleId="Ttulo3Char">
    <w:name w:val="Título 3 Char"/>
    <w:link w:val="Ttulo3"/>
    <w:rsid w:val="00086C8B"/>
    <w:rPr>
      <w:b/>
      <w:sz w:val="24"/>
      <w:szCs w:val="24"/>
    </w:rPr>
  </w:style>
  <w:style w:type="character" w:customStyle="1" w:styleId="RodapChar">
    <w:name w:val="Rodapé Char"/>
    <w:link w:val="Rodap"/>
    <w:uiPriority w:val="99"/>
    <w:rsid w:val="00C02727"/>
    <w:rPr>
      <w:sz w:val="24"/>
      <w:szCs w:val="24"/>
    </w:rPr>
  </w:style>
  <w:style w:type="paragraph" w:customStyle="1" w:styleId="Default">
    <w:name w:val="Default"/>
    <w:rsid w:val="00976E80"/>
    <w:pPr>
      <w:autoSpaceDE w:val="0"/>
      <w:autoSpaceDN w:val="0"/>
      <w:adjustRightInd w:val="0"/>
    </w:pPr>
    <w:rPr>
      <w:rFonts w:ascii="Champagne &amp; Limousines" w:hAnsi="Champagne &amp; Limousines" w:cs="Champagne &amp; Limousines"/>
      <w:color w:val="000000"/>
      <w:sz w:val="24"/>
      <w:szCs w:val="24"/>
    </w:rPr>
  </w:style>
  <w:style w:type="paragraph" w:customStyle="1" w:styleId="paru">
    <w:name w:val="paru"/>
    <w:basedOn w:val="Normal"/>
    <w:rsid w:val="00F259E9"/>
    <w:pPr>
      <w:spacing w:before="120" w:after="120"/>
      <w:jc w:val="both"/>
    </w:pPr>
    <w:rPr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321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3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1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2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Profiles\Micro03\Application%20Data\Microsoft\Modelos\CEE\Resolu&#231;&#227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Resolução</Template>
  <TotalTime>35</TotalTime>
  <Pages>1</Pages>
  <Words>203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SECRETARIA DE ESTADO DA EDUCAÇÃO</vt:lpstr>
    </vt:vector>
  </TitlesOfParts>
  <Company>CEE</Company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SECRETARIA DE ESTADO DA EDUCAÇÃO</dc:title>
  <dc:subject>Modelo de Resolução</dc:subject>
  <dc:creator>CEE</dc:creator>
  <cp:lastModifiedBy>Thayguara Evangelista Coutinho</cp:lastModifiedBy>
  <cp:revision>10</cp:revision>
  <cp:lastPrinted>2024-05-02T15:08:00Z</cp:lastPrinted>
  <dcterms:created xsi:type="dcterms:W3CDTF">2024-05-17T14:29:00Z</dcterms:created>
  <dcterms:modified xsi:type="dcterms:W3CDTF">2024-05-27T17:19:00Z</dcterms:modified>
</cp:coreProperties>
</file>